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C4F3B" w14:textId="77777777" w:rsidR="00146A46" w:rsidRDefault="00C85E12" w:rsidP="00980DE2">
      <w:pPr>
        <w:jc w:val="center"/>
      </w:pPr>
      <w:r>
        <w:rPr>
          <w:noProof/>
        </w:rPr>
        <mc:AlternateContent>
          <mc:Choice Requires="wpg">
            <w:drawing>
              <wp:anchor distT="0" distB="0" distL="114300" distR="114300" simplePos="0" relativeHeight="251659264" behindDoc="1" locked="0" layoutInCell="1" allowOverlap="1" wp14:anchorId="5BFC9D02" wp14:editId="5B3BBCE5">
                <wp:simplePos x="0" y="0"/>
                <wp:positionH relativeFrom="page">
                  <wp:posOffset>494665</wp:posOffset>
                </wp:positionH>
                <wp:positionV relativeFrom="page">
                  <wp:posOffset>631537</wp:posOffset>
                </wp:positionV>
                <wp:extent cx="6864985" cy="9123680"/>
                <wp:effectExtent l="12700" t="0" r="24130" b="33655"/>
                <wp:wrapNone/>
                <wp:docPr id="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9123680"/>
                          <a:chOff x="0" y="0"/>
                          <a:chExt cx="68648" cy="91235"/>
                        </a:xfrm>
                      </wpg:grpSpPr>
                      <wps:wsp>
                        <wps:cNvPr id="2" name="Rectangle 194"/>
                        <wps:cNvSpPr>
                          <a:spLocks/>
                        </wps:cNvSpPr>
                        <wps:spPr bwMode="auto">
                          <a:xfrm>
                            <a:off x="0" y="0"/>
                            <a:ext cx="68580" cy="13716"/>
                          </a:xfrm>
                          <a:prstGeom prst="rect">
                            <a:avLst/>
                          </a:prstGeom>
                          <a:gradFill rotWithShape="0">
                            <a:gsLst>
                              <a:gs pos="0">
                                <a:srgbClr val="70AD47"/>
                              </a:gs>
                              <a:gs pos="100000">
                                <a:srgbClr val="527F34"/>
                              </a:gs>
                            </a:gsLst>
                            <a:path path="shape">
                              <a:fillToRect l="50000" t="50000" r="50000" b="50000"/>
                            </a:path>
                          </a:gradFill>
                          <a:ln>
                            <a:noFill/>
                          </a:ln>
                          <a:effectLst>
                            <a:outerShdw dist="28398" dir="3806097" algn="ctr" rotWithShape="0">
                              <a:srgbClr val="3756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s:wsp>
                        <wps:cNvPr id="3" name="Rectangle 195"/>
                        <wps:cNvSpPr>
                          <a:spLocks/>
                        </wps:cNvSpPr>
                        <wps:spPr bwMode="auto">
                          <a:xfrm>
                            <a:off x="0" y="40943"/>
                            <a:ext cx="68580" cy="50292"/>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39AB7D6A" w14:textId="77777777" w:rsidR="00552B85" w:rsidRDefault="00552B85" w:rsidP="00FF47FF">
                              <w:pPr>
                                <w:pStyle w:val="NoSpacing"/>
                                <w:spacing w:before="120"/>
                                <w:jc w:val="center"/>
                                <w:rPr>
                                  <w:color w:val="FFFFFF"/>
                                </w:rPr>
                              </w:pPr>
                            </w:p>
                            <w:p w14:paraId="02F724D4" w14:textId="77777777" w:rsidR="00552B85" w:rsidRDefault="00552B85" w:rsidP="00FF47FF">
                              <w:pPr>
                                <w:pStyle w:val="NoSpacing"/>
                                <w:spacing w:before="120"/>
                                <w:jc w:val="center"/>
                                <w:rPr>
                                  <w:color w:val="FFFFFF"/>
                                </w:rPr>
                              </w:pPr>
                            </w:p>
                            <w:p w14:paraId="5E4C79E8" w14:textId="77777777" w:rsidR="00552B85" w:rsidRDefault="00552B85" w:rsidP="00FF47FF">
                              <w:pPr>
                                <w:pStyle w:val="NoSpacing"/>
                                <w:spacing w:before="120"/>
                                <w:jc w:val="center"/>
                                <w:rPr>
                                  <w:color w:val="FFFFFF"/>
                                </w:rPr>
                              </w:pPr>
                            </w:p>
                            <w:p w14:paraId="36EDAF85" w14:textId="77777777" w:rsidR="00552B85" w:rsidRDefault="00552B85" w:rsidP="00FF47FF">
                              <w:pPr>
                                <w:pStyle w:val="NoSpacing"/>
                                <w:spacing w:before="120"/>
                                <w:jc w:val="center"/>
                                <w:rPr>
                                  <w:color w:val="FFFFFF"/>
                                </w:rPr>
                              </w:pPr>
                            </w:p>
                            <w:p w14:paraId="577363EC" w14:textId="77777777" w:rsidR="00552B85" w:rsidRDefault="00552B85" w:rsidP="00FF47FF">
                              <w:pPr>
                                <w:pStyle w:val="NoSpacing"/>
                                <w:spacing w:before="120"/>
                                <w:jc w:val="center"/>
                                <w:rPr>
                                  <w:color w:val="FFFFFF"/>
                                </w:rPr>
                              </w:pPr>
                            </w:p>
                            <w:p w14:paraId="00CD3013" w14:textId="51B6A454" w:rsidR="00552B85" w:rsidRPr="00146A46" w:rsidRDefault="00552B85" w:rsidP="00FF47FF">
                              <w:pPr>
                                <w:pStyle w:val="NoSpacing"/>
                                <w:spacing w:before="120"/>
                                <w:jc w:val="center"/>
                                <w:rPr>
                                  <w:color w:val="FFFFFF"/>
                                </w:rPr>
                              </w:pPr>
                              <w:r>
                                <w:rPr>
                                  <w:noProof/>
                                  <w:color w:val="FFFFFF"/>
                                </w:rPr>
                                <w:drawing>
                                  <wp:inline distT="0" distB="0" distL="0" distR="0" wp14:anchorId="66CB0B52" wp14:editId="201715E4">
                                    <wp:extent cx="4046010" cy="2859924"/>
                                    <wp:effectExtent l="0" t="0" r="5715"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67431" cy="2875066"/>
                                            </a:xfrm>
                                            <a:prstGeom prst="rect">
                                              <a:avLst/>
                                            </a:prstGeom>
                                          </pic:spPr>
                                        </pic:pic>
                                      </a:graphicData>
                                    </a:graphic>
                                  </wp:inline>
                                </w:drawing>
                              </w:r>
                            </w:p>
                          </w:txbxContent>
                        </wps:txbx>
                        <wps:bodyPr rot="0" vert="horz" wrap="square" lIns="457200" tIns="731520" rIns="457200" bIns="457200" anchor="b" anchorCtr="0" upright="1">
                          <a:noAutofit/>
                        </wps:bodyPr>
                      </wps:wsp>
                      <wps:wsp>
                        <wps:cNvPr id="4" name="Text Box 196"/>
                        <wps:cNvSpPr txBox="1">
                          <a:spLocks/>
                        </wps:cNvSpPr>
                        <wps:spPr bwMode="auto">
                          <a:xfrm>
                            <a:off x="68" y="13716"/>
                            <a:ext cx="68580" cy="27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7DEB1C" w14:textId="77777777" w:rsidR="00552B85" w:rsidRDefault="00552B85">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The nicenstripy</w:t>
                              </w:r>
                            </w:p>
                            <w:p w14:paraId="3FBD194E" w14:textId="433397A9" w:rsidR="00552B85" w:rsidRDefault="00552B85" w:rsidP="00C03F00">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Employee Handbook</w:t>
                              </w:r>
                            </w:p>
                            <w:p w14:paraId="2D4E1652" w14:textId="77777777" w:rsidR="00457301" w:rsidRDefault="00457301" w:rsidP="00C03F00">
                              <w:pPr>
                                <w:pStyle w:val="NoSpacing"/>
                                <w:jc w:val="center"/>
                                <w:rPr>
                                  <w:rFonts w:ascii="Baskerville" w:hAnsi="Baskerville"/>
                                  <w:b/>
                                  <w:kern w:val="28"/>
                                  <w:sz w:val="72"/>
                                  <w:szCs w:val="20"/>
                                  <w:lang w:val="en-GB"/>
                                </w:rPr>
                              </w:pPr>
                            </w:p>
                            <w:p w14:paraId="54808A7E" w14:textId="27BB1F28" w:rsidR="00552B85" w:rsidRPr="001463A3" w:rsidRDefault="00552B85">
                              <w:pPr>
                                <w:pStyle w:val="NoSpacing"/>
                                <w:jc w:val="center"/>
                                <w:rPr>
                                  <w:rFonts w:ascii="Calibri Light" w:hAnsi="Calibri Light"/>
                                  <w:caps/>
                                  <w:sz w:val="52"/>
                                  <w:szCs w:val="52"/>
                                </w:rPr>
                              </w:pPr>
                              <w:r w:rsidRPr="00406A3F">
                                <w:rPr>
                                  <w:rFonts w:ascii="Baskerville" w:hAnsi="Baskerville"/>
                                  <w:b/>
                                  <w:kern w:val="28"/>
                                  <w:sz w:val="52"/>
                                  <w:szCs w:val="52"/>
                                  <w:lang w:val="en-GB"/>
                                </w:rPr>
                                <w:t xml:space="preserve">Personal Conduct and </w:t>
                              </w:r>
                              <w:r w:rsidR="00457301">
                                <w:rPr>
                                  <w:rFonts w:ascii="Baskerville" w:hAnsi="Baskerville"/>
                                  <w:b/>
                                  <w:kern w:val="28"/>
                                  <w:sz w:val="52"/>
                                  <w:szCs w:val="52"/>
                                  <w:lang w:val="en-GB"/>
                                </w:rPr>
                                <w:br/>
                              </w:r>
                              <w:r w:rsidRPr="00406A3F">
                                <w:rPr>
                                  <w:rFonts w:ascii="Baskerville" w:hAnsi="Baskerville"/>
                                  <w:b/>
                                  <w:kern w:val="28"/>
                                  <w:sz w:val="52"/>
                                  <w:szCs w:val="52"/>
                                  <w:lang w:val="en-GB"/>
                                </w:rPr>
                                <w:t>Working Standards</w:t>
                              </w: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5BFC9D02" id="Group 193" o:spid="_x0000_s1026" style="position:absolute;left:0;text-align:left;margin-left:38.95pt;margin-top:49.75pt;width:540.55pt;height:718.4pt;z-index:-251657216;mso-width-percent:882;mso-height-percent:909;mso-position-horizontal-relative:page;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" fillcolor="#70ad47" stroked="f" strokeweight="0">
                  <v:fill color2="#527f34" focusposition=".5,.5" focussize="" focus="100%" type="gradientRadial"/>
                  <v:shadow on="t" color="#375623" offset="1pt"/>
                  <v:path arrowok="t"/>
                </v:rec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" fillcolor="#70ad47" strokecolor="#f2f2f2" strokeweight="3pt">
                  <v:shadow on="t" color="#375623" opacity=".5" offset="1pt"/>
                  <v:path arrowok="t"/>
                  <v:textbox inset="36pt,57.6pt,36pt,36pt">
                    <w:txbxContent>
                      <w:p w14:paraId="39AB7D6A" w14:textId="77777777" w:rsidR="00552B85" w:rsidRDefault="00552B85" w:rsidP="00FF47FF">
                        <w:pPr>
                          <w:pStyle w:val="NoSpacing"/>
                          <w:spacing w:before="120"/>
                          <w:jc w:val="center"/>
                          <w:rPr>
                            <w:color w:val="FFFFFF"/>
                          </w:rPr>
                        </w:pPr>
                      </w:p>
                      <w:p w14:paraId="02F724D4" w14:textId="77777777" w:rsidR="00552B85" w:rsidRDefault="00552B85" w:rsidP="00FF47FF">
                        <w:pPr>
                          <w:pStyle w:val="NoSpacing"/>
                          <w:spacing w:before="120"/>
                          <w:jc w:val="center"/>
                          <w:rPr>
                            <w:color w:val="FFFFFF"/>
                          </w:rPr>
                        </w:pPr>
                      </w:p>
                      <w:p w14:paraId="5E4C79E8" w14:textId="77777777" w:rsidR="00552B85" w:rsidRDefault="00552B85" w:rsidP="00FF47FF">
                        <w:pPr>
                          <w:pStyle w:val="NoSpacing"/>
                          <w:spacing w:before="120"/>
                          <w:jc w:val="center"/>
                          <w:rPr>
                            <w:color w:val="FFFFFF"/>
                          </w:rPr>
                        </w:pPr>
                      </w:p>
                      <w:p w14:paraId="36EDAF85" w14:textId="77777777" w:rsidR="00552B85" w:rsidRDefault="00552B85" w:rsidP="00FF47FF">
                        <w:pPr>
                          <w:pStyle w:val="NoSpacing"/>
                          <w:spacing w:before="120"/>
                          <w:jc w:val="center"/>
                          <w:rPr>
                            <w:color w:val="FFFFFF"/>
                          </w:rPr>
                        </w:pPr>
                      </w:p>
                      <w:p w14:paraId="577363EC" w14:textId="77777777" w:rsidR="00552B85" w:rsidRDefault="00552B85" w:rsidP="00FF47FF">
                        <w:pPr>
                          <w:pStyle w:val="NoSpacing"/>
                          <w:spacing w:before="120"/>
                          <w:jc w:val="center"/>
                          <w:rPr>
                            <w:color w:val="FFFFFF"/>
                          </w:rPr>
                        </w:pPr>
                      </w:p>
                      <w:p w14:paraId="00CD3013" w14:textId="51B6A454" w:rsidR="00552B85" w:rsidRPr="00146A46" w:rsidRDefault="00552B85" w:rsidP="00FF47FF">
                        <w:pPr>
                          <w:pStyle w:val="NoSpacing"/>
                          <w:spacing w:before="120"/>
                          <w:jc w:val="center"/>
                          <w:rPr>
                            <w:color w:val="FFFFFF"/>
                          </w:rPr>
                        </w:pPr>
                        <w:r>
                          <w:rPr>
                            <w:noProof/>
                            <w:color w:val="FFFFFF"/>
                          </w:rPr>
                          <w:drawing>
                            <wp:inline distT="0" distB="0" distL="0" distR="0" wp14:anchorId="66CB0B52" wp14:editId="201715E4">
                              <wp:extent cx="4046010" cy="2859924"/>
                              <wp:effectExtent l="0" t="0" r="5715"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67431" cy="2875066"/>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" stroked="f" strokeweight=".5pt">
                  <v:path arrowok="t"/>
                  <v:textbox inset="36pt,7.2pt,36pt,7.2pt">
                    <w:txbxContent>
                      <w:p w14:paraId="2E7DEB1C" w14:textId="77777777" w:rsidR="00552B85" w:rsidRDefault="00552B85">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The nicenstripy</w:t>
                        </w:r>
                      </w:p>
                      <w:p w14:paraId="3FBD194E" w14:textId="433397A9" w:rsidR="00552B85" w:rsidRDefault="00552B85" w:rsidP="00C03F00">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Employee Handbook</w:t>
                        </w:r>
                      </w:p>
                      <w:p w14:paraId="2D4E1652" w14:textId="77777777" w:rsidR="00457301" w:rsidRDefault="00457301" w:rsidP="00C03F00">
                        <w:pPr>
                          <w:pStyle w:val="NoSpacing"/>
                          <w:jc w:val="center"/>
                          <w:rPr>
                            <w:rFonts w:ascii="Baskerville" w:hAnsi="Baskerville"/>
                            <w:b/>
                            <w:kern w:val="28"/>
                            <w:sz w:val="72"/>
                            <w:szCs w:val="20"/>
                            <w:lang w:val="en-GB"/>
                          </w:rPr>
                        </w:pPr>
                      </w:p>
                      <w:p w14:paraId="54808A7E" w14:textId="27BB1F28" w:rsidR="00552B85" w:rsidRPr="001463A3" w:rsidRDefault="00552B85">
                        <w:pPr>
                          <w:pStyle w:val="NoSpacing"/>
                          <w:jc w:val="center"/>
                          <w:rPr>
                            <w:rFonts w:ascii="Calibri Light" w:hAnsi="Calibri Light"/>
                            <w:caps/>
                            <w:sz w:val="52"/>
                            <w:szCs w:val="52"/>
                          </w:rPr>
                        </w:pPr>
                        <w:r w:rsidRPr="00406A3F">
                          <w:rPr>
                            <w:rFonts w:ascii="Baskerville" w:hAnsi="Baskerville"/>
                            <w:b/>
                            <w:kern w:val="28"/>
                            <w:sz w:val="52"/>
                            <w:szCs w:val="52"/>
                            <w:lang w:val="en-GB"/>
                          </w:rPr>
                          <w:t xml:space="preserve">Personal Conduct and </w:t>
                        </w:r>
                        <w:r w:rsidR="00457301">
                          <w:rPr>
                            <w:rFonts w:ascii="Baskerville" w:hAnsi="Baskerville"/>
                            <w:b/>
                            <w:kern w:val="28"/>
                            <w:sz w:val="52"/>
                            <w:szCs w:val="52"/>
                            <w:lang w:val="en-GB"/>
                          </w:rPr>
                          <w:br/>
                        </w:r>
                        <w:r w:rsidRPr="00406A3F">
                          <w:rPr>
                            <w:rFonts w:ascii="Baskerville" w:hAnsi="Baskerville"/>
                            <w:b/>
                            <w:kern w:val="28"/>
                            <w:sz w:val="52"/>
                            <w:szCs w:val="52"/>
                            <w:lang w:val="en-GB"/>
                          </w:rPr>
                          <w:t>Working Standards</w:t>
                        </w:r>
                      </w:p>
                    </w:txbxContent>
                  </v:textbox>
                </v:shape>
                <w10:wrap anchorx="page" anchory="page"/>
              </v:group>
            </w:pict>
          </mc:Fallback>
        </mc:AlternateContent>
      </w:r>
    </w:p>
    <w:p w14:paraId="5D1873A2" w14:textId="4B40AF4B" w:rsidR="00DD2A44" w:rsidRPr="0056657B" w:rsidRDefault="001463A3" w:rsidP="00457301">
      <w:pPr>
        <w:pStyle w:val="Heading1nonumber"/>
        <w:pageBreakBefore w:val="0"/>
        <w:numPr>
          <w:ilvl w:val="0"/>
          <w:numId w:val="0"/>
        </w:numPr>
        <w:pBdr>
          <w:left w:val="double" w:sz="6" w:space="0" w:color="auto"/>
        </w:pBdr>
        <w:rPr>
          <w:i/>
        </w:rPr>
      </w:pPr>
      <w:bookmarkStart w:id="0" w:name="_Toc367079380"/>
      <w:bookmarkStart w:id="1" w:name="_Toc371822909"/>
      <w:r>
        <w:rPr>
          <w:rFonts w:ascii="Times New Roman" w:hAnsi="Times New Roman"/>
          <w:i/>
          <w:smallCaps w:val="0"/>
          <w:kern w:val="0"/>
          <w:sz w:val="32"/>
        </w:rPr>
        <w:br w:type="page"/>
      </w:r>
      <w:r w:rsidR="00DD2A44" w:rsidRPr="0056657B">
        <w:rPr>
          <w:i/>
        </w:rPr>
        <w:lastRenderedPageBreak/>
        <w:t>Content</w:t>
      </w:r>
    </w:p>
    <w:p w14:paraId="14C29BA3" w14:textId="2EEDC9A1" w:rsidR="00545E50" w:rsidRDefault="00F8112E" w:rsidP="00545E50">
      <w:pPr>
        <w:pStyle w:val="TOC3"/>
        <w:tabs>
          <w:tab w:val="left" w:pos="1560"/>
        </w:tabs>
        <w:spacing w:before="120" w:after="120"/>
        <w:rPr>
          <w:rFonts w:asciiTheme="minorHAnsi" w:eastAsiaTheme="minorEastAsia" w:hAnsiTheme="minorHAnsi" w:cstheme="minorBidi"/>
          <w:i w:val="0"/>
          <w:noProof/>
          <w:sz w:val="24"/>
          <w:szCs w:val="24"/>
          <w:lang w:eastAsia="en-GB"/>
        </w:rPr>
      </w:pPr>
      <w:r w:rsidRPr="00552B85">
        <w:rPr>
          <w:b/>
          <w:i w:val="0"/>
        </w:rPr>
        <w:fldChar w:fldCharType="begin"/>
      </w:r>
      <w:r w:rsidRPr="00552B85">
        <w:rPr>
          <w:b/>
          <w:i w:val="0"/>
        </w:rPr>
        <w:instrText xml:space="preserve"> TOC \o "1-3" \h \z \u </w:instrText>
      </w:r>
      <w:r w:rsidRPr="00552B85">
        <w:rPr>
          <w:b/>
          <w:i w:val="0"/>
        </w:rPr>
        <w:fldChar w:fldCharType="separate"/>
      </w:r>
      <w:hyperlink w:anchor="_Toc67135293" w:history="1">
        <w:r w:rsidR="00545E50" w:rsidRPr="00873363">
          <w:rPr>
            <w:rStyle w:val="Hyperlink"/>
            <w:noProof/>
          </w:rPr>
          <w:t>1.</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Private Property</w:t>
        </w:r>
        <w:r w:rsidR="00545E50">
          <w:rPr>
            <w:noProof/>
            <w:webHidden/>
          </w:rPr>
          <w:tab/>
        </w:r>
        <w:r w:rsidR="00545E50">
          <w:rPr>
            <w:noProof/>
            <w:webHidden/>
          </w:rPr>
          <w:fldChar w:fldCharType="begin"/>
        </w:r>
        <w:r w:rsidR="00545E50">
          <w:rPr>
            <w:noProof/>
            <w:webHidden/>
          </w:rPr>
          <w:instrText xml:space="preserve"> PAGEREF _Toc67135293 \h </w:instrText>
        </w:r>
        <w:r w:rsidR="00545E50">
          <w:rPr>
            <w:noProof/>
            <w:webHidden/>
          </w:rPr>
        </w:r>
        <w:r w:rsidR="00545E50">
          <w:rPr>
            <w:noProof/>
            <w:webHidden/>
          </w:rPr>
          <w:fldChar w:fldCharType="separate"/>
        </w:r>
        <w:r w:rsidR="00545E50">
          <w:rPr>
            <w:noProof/>
            <w:webHidden/>
          </w:rPr>
          <w:t>3</w:t>
        </w:r>
        <w:r w:rsidR="00545E50">
          <w:rPr>
            <w:noProof/>
            <w:webHidden/>
          </w:rPr>
          <w:fldChar w:fldCharType="end"/>
        </w:r>
      </w:hyperlink>
    </w:p>
    <w:p w14:paraId="08D97743" w14:textId="03DDD348"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294" w:history="1">
        <w:r w:rsidR="00545E50" w:rsidRPr="00873363">
          <w:rPr>
            <w:rStyle w:val="Hyperlink"/>
            <w:noProof/>
          </w:rPr>
          <w:t>2.</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Confidential Information</w:t>
        </w:r>
        <w:r w:rsidR="00545E50">
          <w:rPr>
            <w:noProof/>
            <w:webHidden/>
          </w:rPr>
          <w:tab/>
        </w:r>
        <w:r w:rsidR="00545E50">
          <w:rPr>
            <w:noProof/>
            <w:webHidden/>
          </w:rPr>
          <w:fldChar w:fldCharType="begin"/>
        </w:r>
        <w:r w:rsidR="00545E50">
          <w:rPr>
            <w:noProof/>
            <w:webHidden/>
          </w:rPr>
          <w:instrText xml:space="preserve"> PAGEREF _Toc67135294 \h </w:instrText>
        </w:r>
        <w:r w:rsidR="00545E50">
          <w:rPr>
            <w:noProof/>
            <w:webHidden/>
          </w:rPr>
        </w:r>
        <w:r w:rsidR="00545E50">
          <w:rPr>
            <w:noProof/>
            <w:webHidden/>
          </w:rPr>
          <w:fldChar w:fldCharType="separate"/>
        </w:r>
        <w:r w:rsidR="00545E50">
          <w:rPr>
            <w:noProof/>
            <w:webHidden/>
          </w:rPr>
          <w:t>4</w:t>
        </w:r>
        <w:r w:rsidR="00545E50">
          <w:rPr>
            <w:noProof/>
            <w:webHidden/>
          </w:rPr>
          <w:fldChar w:fldCharType="end"/>
        </w:r>
      </w:hyperlink>
    </w:p>
    <w:p w14:paraId="19C0FDEA" w14:textId="468744FF"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295" w:history="1">
        <w:r w:rsidR="00545E50" w:rsidRPr="00873363">
          <w:rPr>
            <w:rStyle w:val="Hyperlink"/>
            <w:noProof/>
          </w:rPr>
          <w:t>3.</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Disclosure Of Information</w:t>
        </w:r>
        <w:r w:rsidR="00545E50">
          <w:rPr>
            <w:noProof/>
            <w:webHidden/>
          </w:rPr>
          <w:tab/>
        </w:r>
        <w:r w:rsidR="00545E50">
          <w:rPr>
            <w:noProof/>
            <w:webHidden/>
          </w:rPr>
          <w:fldChar w:fldCharType="begin"/>
        </w:r>
        <w:r w:rsidR="00545E50">
          <w:rPr>
            <w:noProof/>
            <w:webHidden/>
          </w:rPr>
          <w:instrText xml:space="preserve"> PAGEREF _Toc67135295 \h </w:instrText>
        </w:r>
        <w:r w:rsidR="00545E50">
          <w:rPr>
            <w:noProof/>
            <w:webHidden/>
          </w:rPr>
        </w:r>
        <w:r w:rsidR="00545E50">
          <w:rPr>
            <w:noProof/>
            <w:webHidden/>
          </w:rPr>
          <w:fldChar w:fldCharType="separate"/>
        </w:r>
        <w:r w:rsidR="00545E50">
          <w:rPr>
            <w:noProof/>
            <w:webHidden/>
          </w:rPr>
          <w:t>4</w:t>
        </w:r>
        <w:r w:rsidR="00545E50">
          <w:rPr>
            <w:noProof/>
            <w:webHidden/>
          </w:rPr>
          <w:fldChar w:fldCharType="end"/>
        </w:r>
      </w:hyperlink>
    </w:p>
    <w:p w14:paraId="1BD9B2CE" w14:textId="55CD2E55"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296" w:history="1">
        <w:r w:rsidR="00545E50" w:rsidRPr="00873363">
          <w:rPr>
            <w:rStyle w:val="Hyperlink"/>
            <w:noProof/>
          </w:rPr>
          <w:t>4.</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Handling of Money</w:t>
        </w:r>
        <w:r w:rsidR="00545E50">
          <w:rPr>
            <w:noProof/>
            <w:webHidden/>
          </w:rPr>
          <w:tab/>
        </w:r>
        <w:r w:rsidR="00545E50">
          <w:rPr>
            <w:noProof/>
            <w:webHidden/>
          </w:rPr>
          <w:fldChar w:fldCharType="begin"/>
        </w:r>
        <w:r w:rsidR="00545E50">
          <w:rPr>
            <w:noProof/>
            <w:webHidden/>
          </w:rPr>
          <w:instrText xml:space="preserve"> PAGEREF _Toc67135296 \h </w:instrText>
        </w:r>
        <w:r w:rsidR="00545E50">
          <w:rPr>
            <w:noProof/>
            <w:webHidden/>
          </w:rPr>
        </w:r>
        <w:r w:rsidR="00545E50">
          <w:rPr>
            <w:noProof/>
            <w:webHidden/>
          </w:rPr>
          <w:fldChar w:fldCharType="separate"/>
        </w:r>
        <w:r w:rsidR="00545E50">
          <w:rPr>
            <w:noProof/>
            <w:webHidden/>
          </w:rPr>
          <w:t>5</w:t>
        </w:r>
        <w:r w:rsidR="00545E50">
          <w:rPr>
            <w:noProof/>
            <w:webHidden/>
          </w:rPr>
          <w:fldChar w:fldCharType="end"/>
        </w:r>
      </w:hyperlink>
    </w:p>
    <w:p w14:paraId="09AD568A" w14:textId="10F2572A"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297" w:history="1">
        <w:r w:rsidR="00545E50" w:rsidRPr="00873363">
          <w:rPr>
            <w:rStyle w:val="Hyperlink"/>
            <w:noProof/>
          </w:rPr>
          <w:t>5.</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Smoking</w:t>
        </w:r>
        <w:r w:rsidR="00545E50">
          <w:rPr>
            <w:noProof/>
            <w:webHidden/>
          </w:rPr>
          <w:tab/>
        </w:r>
        <w:r w:rsidR="00545E50">
          <w:rPr>
            <w:noProof/>
            <w:webHidden/>
          </w:rPr>
          <w:fldChar w:fldCharType="begin"/>
        </w:r>
        <w:r w:rsidR="00545E50">
          <w:rPr>
            <w:noProof/>
            <w:webHidden/>
          </w:rPr>
          <w:instrText xml:space="preserve"> PAGEREF _Toc67135297 \h </w:instrText>
        </w:r>
        <w:r w:rsidR="00545E50">
          <w:rPr>
            <w:noProof/>
            <w:webHidden/>
          </w:rPr>
        </w:r>
        <w:r w:rsidR="00545E50">
          <w:rPr>
            <w:noProof/>
            <w:webHidden/>
          </w:rPr>
          <w:fldChar w:fldCharType="separate"/>
        </w:r>
        <w:r w:rsidR="00545E50">
          <w:rPr>
            <w:noProof/>
            <w:webHidden/>
          </w:rPr>
          <w:t>5</w:t>
        </w:r>
        <w:r w:rsidR="00545E50">
          <w:rPr>
            <w:noProof/>
            <w:webHidden/>
          </w:rPr>
          <w:fldChar w:fldCharType="end"/>
        </w:r>
      </w:hyperlink>
    </w:p>
    <w:p w14:paraId="59DDAD78" w14:textId="6733DC1D"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298" w:history="1">
        <w:r w:rsidR="00545E50" w:rsidRPr="00873363">
          <w:rPr>
            <w:rStyle w:val="Hyperlink"/>
            <w:noProof/>
          </w:rPr>
          <w:t>6.</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Alcohol And Drugs</w:t>
        </w:r>
        <w:r w:rsidR="00545E50">
          <w:rPr>
            <w:noProof/>
            <w:webHidden/>
          </w:rPr>
          <w:tab/>
        </w:r>
        <w:r w:rsidR="00545E50">
          <w:rPr>
            <w:noProof/>
            <w:webHidden/>
          </w:rPr>
          <w:fldChar w:fldCharType="begin"/>
        </w:r>
        <w:r w:rsidR="00545E50">
          <w:rPr>
            <w:noProof/>
            <w:webHidden/>
          </w:rPr>
          <w:instrText xml:space="preserve"> PAGEREF _Toc67135298 \h </w:instrText>
        </w:r>
        <w:r w:rsidR="00545E50">
          <w:rPr>
            <w:noProof/>
            <w:webHidden/>
          </w:rPr>
        </w:r>
        <w:r w:rsidR="00545E50">
          <w:rPr>
            <w:noProof/>
            <w:webHidden/>
          </w:rPr>
          <w:fldChar w:fldCharType="separate"/>
        </w:r>
        <w:r w:rsidR="00545E50">
          <w:rPr>
            <w:noProof/>
            <w:webHidden/>
          </w:rPr>
          <w:t>6</w:t>
        </w:r>
        <w:r w:rsidR="00545E50">
          <w:rPr>
            <w:noProof/>
            <w:webHidden/>
          </w:rPr>
          <w:fldChar w:fldCharType="end"/>
        </w:r>
      </w:hyperlink>
    </w:p>
    <w:p w14:paraId="2854BD6C" w14:textId="5C0DC903"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299" w:history="1">
        <w:r w:rsidR="00545E50" w:rsidRPr="00873363">
          <w:rPr>
            <w:rStyle w:val="Hyperlink"/>
            <w:noProof/>
          </w:rPr>
          <w:t>7.</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Music and Mobiles</w:t>
        </w:r>
        <w:r w:rsidR="00545E50">
          <w:rPr>
            <w:noProof/>
            <w:webHidden/>
          </w:rPr>
          <w:tab/>
        </w:r>
        <w:r w:rsidR="00545E50">
          <w:rPr>
            <w:noProof/>
            <w:webHidden/>
          </w:rPr>
          <w:fldChar w:fldCharType="begin"/>
        </w:r>
        <w:r w:rsidR="00545E50">
          <w:rPr>
            <w:noProof/>
            <w:webHidden/>
          </w:rPr>
          <w:instrText xml:space="preserve"> PAGEREF _Toc67135299 \h </w:instrText>
        </w:r>
        <w:r w:rsidR="00545E50">
          <w:rPr>
            <w:noProof/>
            <w:webHidden/>
          </w:rPr>
        </w:r>
        <w:r w:rsidR="00545E50">
          <w:rPr>
            <w:noProof/>
            <w:webHidden/>
          </w:rPr>
          <w:fldChar w:fldCharType="separate"/>
        </w:r>
        <w:r w:rsidR="00545E50">
          <w:rPr>
            <w:noProof/>
            <w:webHidden/>
          </w:rPr>
          <w:t>6</w:t>
        </w:r>
        <w:r w:rsidR="00545E50">
          <w:rPr>
            <w:noProof/>
            <w:webHidden/>
          </w:rPr>
          <w:fldChar w:fldCharType="end"/>
        </w:r>
      </w:hyperlink>
    </w:p>
    <w:p w14:paraId="55F39021" w14:textId="3870320F"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0" w:history="1">
        <w:r w:rsidR="00545E50" w:rsidRPr="00873363">
          <w:rPr>
            <w:rStyle w:val="Hyperlink"/>
            <w:noProof/>
          </w:rPr>
          <w:t>8.</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Risk Assessments and Method Statements</w:t>
        </w:r>
        <w:r w:rsidR="00545E50">
          <w:rPr>
            <w:noProof/>
            <w:webHidden/>
          </w:rPr>
          <w:tab/>
        </w:r>
        <w:r w:rsidR="00545E50">
          <w:rPr>
            <w:noProof/>
            <w:webHidden/>
          </w:rPr>
          <w:fldChar w:fldCharType="begin"/>
        </w:r>
        <w:r w:rsidR="00545E50">
          <w:rPr>
            <w:noProof/>
            <w:webHidden/>
          </w:rPr>
          <w:instrText xml:space="preserve"> PAGEREF _Toc67135300 \h </w:instrText>
        </w:r>
        <w:r w:rsidR="00545E50">
          <w:rPr>
            <w:noProof/>
            <w:webHidden/>
          </w:rPr>
        </w:r>
        <w:r w:rsidR="00545E50">
          <w:rPr>
            <w:noProof/>
            <w:webHidden/>
          </w:rPr>
          <w:fldChar w:fldCharType="separate"/>
        </w:r>
        <w:r w:rsidR="00545E50">
          <w:rPr>
            <w:noProof/>
            <w:webHidden/>
          </w:rPr>
          <w:t>6</w:t>
        </w:r>
        <w:r w:rsidR="00545E50">
          <w:rPr>
            <w:noProof/>
            <w:webHidden/>
          </w:rPr>
          <w:fldChar w:fldCharType="end"/>
        </w:r>
      </w:hyperlink>
    </w:p>
    <w:p w14:paraId="7BED2F28" w14:textId="7795E3F3"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1" w:history="1">
        <w:r w:rsidR="00545E50" w:rsidRPr="00873363">
          <w:rPr>
            <w:rStyle w:val="Hyperlink"/>
            <w:noProof/>
          </w:rPr>
          <w:t>9.</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Awareness of Health and Safety Systems – Advice to Workers</w:t>
        </w:r>
        <w:r w:rsidR="00545E50">
          <w:rPr>
            <w:noProof/>
            <w:webHidden/>
          </w:rPr>
          <w:tab/>
        </w:r>
        <w:r w:rsidR="00545E50">
          <w:rPr>
            <w:noProof/>
            <w:webHidden/>
          </w:rPr>
          <w:fldChar w:fldCharType="begin"/>
        </w:r>
        <w:r w:rsidR="00545E50">
          <w:rPr>
            <w:noProof/>
            <w:webHidden/>
          </w:rPr>
          <w:instrText xml:space="preserve"> PAGEREF _Toc67135301 \h </w:instrText>
        </w:r>
        <w:r w:rsidR="00545E50">
          <w:rPr>
            <w:noProof/>
            <w:webHidden/>
          </w:rPr>
        </w:r>
        <w:r w:rsidR="00545E50">
          <w:rPr>
            <w:noProof/>
            <w:webHidden/>
          </w:rPr>
          <w:fldChar w:fldCharType="separate"/>
        </w:r>
        <w:r w:rsidR="00545E50">
          <w:rPr>
            <w:noProof/>
            <w:webHidden/>
          </w:rPr>
          <w:t>6</w:t>
        </w:r>
        <w:r w:rsidR="00545E50">
          <w:rPr>
            <w:noProof/>
            <w:webHidden/>
          </w:rPr>
          <w:fldChar w:fldCharType="end"/>
        </w:r>
      </w:hyperlink>
    </w:p>
    <w:p w14:paraId="55370452" w14:textId="33608653"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2" w:history="1">
        <w:r w:rsidR="00545E50" w:rsidRPr="00873363">
          <w:rPr>
            <w:rStyle w:val="Hyperlink"/>
            <w:noProof/>
          </w:rPr>
          <w:t>10.</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Personal Protection Equipment (PPE)</w:t>
        </w:r>
        <w:r w:rsidR="00545E50">
          <w:rPr>
            <w:noProof/>
            <w:webHidden/>
          </w:rPr>
          <w:tab/>
        </w:r>
        <w:r w:rsidR="00545E50">
          <w:rPr>
            <w:noProof/>
            <w:webHidden/>
          </w:rPr>
          <w:fldChar w:fldCharType="begin"/>
        </w:r>
        <w:r w:rsidR="00545E50">
          <w:rPr>
            <w:noProof/>
            <w:webHidden/>
          </w:rPr>
          <w:instrText xml:space="preserve"> PAGEREF _Toc67135302 \h </w:instrText>
        </w:r>
        <w:r w:rsidR="00545E50">
          <w:rPr>
            <w:noProof/>
            <w:webHidden/>
          </w:rPr>
        </w:r>
        <w:r w:rsidR="00545E50">
          <w:rPr>
            <w:noProof/>
            <w:webHidden/>
          </w:rPr>
          <w:fldChar w:fldCharType="separate"/>
        </w:r>
        <w:r w:rsidR="00545E50">
          <w:rPr>
            <w:noProof/>
            <w:webHidden/>
          </w:rPr>
          <w:t>8</w:t>
        </w:r>
        <w:r w:rsidR="00545E50">
          <w:rPr>
            <w:noProof/>
            <w:webHidden/>
          </w:rPr>
          <w:fldChar w:fldCharType="end"/>
        </w:r>
      </w:hyperlink>
    </w:p>
    <w:p w14:paraId="3AADA21E" w14:textId="0E32439A"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3" w:history="1">
        <w:r w:rsidR="00545E50" w:rsidRPr="00873363">
          <w:rPr>
            <w:rStyle w:val="Hyperlink"/>
            <w:noProof/>
          </w:rPr>
          <w:t>11.</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Absence From Work</w:t>
        </w:r>
        <w:r w:rsidR="00545E50">
          <w:rPr>
            <w:noProof/>
            <w:webHidden/>
          </w:rPr>
          <w:tab/>
        </w:r>
        <w:r w:rsidR="00545E50">
          <w:rPr>
            <w:noProof/>
            <w:webHidden/>
          </w:rPr>
          <w:fldChar w:fldCharType="begin"/>
        </w:r>
        <w:r w:rsidR="00545E50">
          <w:rPr>
            <w:noProof/>
            <w:webHidden/>
          </w:rPr>
          <w:instrText xml:space="preserve"> PAGEREF _Toc67135303 \h </w:instrText>
        </w:r>
        <w:r w:rsidR="00545E50">
          <w:rPr>
            <w:noProof/>
            <w:webHidden/>
          </w:rPr>
        </w:r>
        <w:r w:rsidR="00545E50">
          <w:rPr>
            <w:noProof/>
            <w:webHidden/>
          </w:rPr>
          <w:fldChar w:fldCharType="separate"/>
        </w:r>
        <w:r w:rsidR="00545E50">
          <w:rPr>
            <w:noProof/>
            <w:webHidden/>
          </w:rPr>
          <w:t>8</w:t>
        </w:r>
        <w:r w:rsidR="00545E50">
          <w:rPr>
            <w:noProof/>
            <w:webHidden/>
          </w:rPr>
          <w:fldChar w:fldCharType="end"/>
        </w:r>
      </w:hyperlink>
    </w:p>
    <w:p w14:paraId="32313B0E" w14:textId="51EBDA01"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4" w:history="1">
        <w:r w:rsidR="00545E50" w:rsidRPr="00873363">
          <w:rPr>
            <w:rStyle w:val="Hyperlink"/>
            <w:noProof/>
          </w:rPr>
          <w:t>12.</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Health And Safety At Work</w:t>
        </w:r>
        <w:r w:rsidR="00545E50">
          <w:rPr>
            <w:noProof/>
            <w:webHidden/>
          </w:rPr>
          <w:tab/>
        </w:r>
        <w:r w:rsidR="00545E50">
          <w:rPr>
            <w:noProof/>
            <w:webHidden/>
          </w:rPr>
          <w:fldChar w:fldCharType="begin"/>
        </w:r>
        <w:r w:rsidR="00545E50">
          <w:rPr>
            <w:noProof/>
            <w:webHidden/>
          </w:rPr>
          <w:instrText xml:space="preserve"> PAGEREF _Toc67135304 \h </w:instrText>
        </w:r>
        <w:r w:rsidR="00545E50">
          <w:rPr>
            <w:noProof/>
            <w:webHidden/>
          </w:rPr>
        </w:r>
        <w:r w:rsidR="00545E50">
          <w:rPr>
            <w:noProof/>
            <w:webHidden/>
          </w:rPr>
          <w:fldChar w:fldCharType="separate"/>
        </w:r>
        <w:r w:rsidR="00545E50">
          <w:rPr>
            <w:noProof/>
            <w:webHidden/>
          </w:rPr>
          <w:t>9</w:t>
        </w:r>
        <w:r w:rsidR="00545E50">
          <w:rPr>
            <w:noProof/>
            <w:webHidden/>
          </w:rPr>
          <w:fldChar w:fldCharType="end"/>
        </w:r>
      </w:hyperlink>
    </w:p>
    <w:p w14:paraId="25B35FFB" w14:textId="7EB15B9E"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5" w:history="1">
        <w:r w:rsidR="00545E50" w:rsidRPr="00873363">
          <w:rPr>
            <w:rStyle w:val="Hyperlink"/>
            <w:noProof/>
          </w:rPr>
          <w:t>13.</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Record Of Attendance</w:t>
        </w:r>
        <w:r w:rsidR="00545E50">
          <w:rPr>
            <w:noProof/>
            <w:webHidden/>
          </w:rPr>
          <w:tab/>
        </w:r>
        <w:r w:rsidR="00545E50">
          <w:rPr>
            <w:noProof/>
            <w:webHidden/>
          </w:rPr>
          <w:fldChar w:fldCharType="begin"/>
        </w:r>
        <w:r w:rsidR="00545E50">
          <w:rPr>
            <w:noProof/>
            <w:webHidden/>
          </w:rPr>
          <w:instrText xml:space="preserve"> PAGEREF _Toc67135305 \h </w:instrText>
        </w:r>
        <w:r w:rsidR="00545E50">
          <w:rPr>
            <w:noProof/>
            <w:webHidden/>
          </w:rPr>
        </w:r>
        <w:r w:rsidR="00545E50">
          <w:rPr>
            <w:noProof/>
            <w:webHidden/>
          </w:rPr>
          <w:fldChar w:fldCharType="separate"/>
        </w:r>
        <w:r w:rsidR="00545E50">
          <w:rPr>
            <w:noProof/>
            <w:webHidden/>
          </w:rPr>
          <w:t>10</w:t>
        </w:r>
        <w:r w:rsidR="00545E50">
          <w:rPr>
            <w:noProof/>
            <w:webHidden/>
          </w:rPr>
          <w:fldChar w:fldCharType="end"/>
        </w:r>
      </w:hyperlink>
    </w:p>
    <w:p w14:paraId="6D75D621" w14:textId="321F13E0"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6" w:history="1">
        <w:r w:rsidR="00545E50" w:rsidRPr="00873363">
          <w:rPr>
            <w:rStyle w:val="Hyperlink"/>
            <w:noProof/>
          </w:rPr>
          <w:t>14.</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Accidents</w:t>
        </w:r>
        <w:r w:rsidR="00545E50">
          <w:rPr>
            <w:noProof/>
            <w:webHidden/>
          </w:rPr>
          <w:tab/>
        </w:r>
        <w:r w:rsidR="00545E50">
          <w:rPr>
            <w:noProof/>
            <w:webHidden/>
          </w:rPr>
          <w:fldChar w:fldCharType="begin"/>
        </w:r>
        <w:r w:rsidR="00545E50">
          <w:rPr>
            <w:noProof/>
            <w:webHidden/>
          </w:rPr>
          <w:instrText xml:space="preserve"> PAGEREF _Toc67135306 \h </w:instrText>
        </w:r>
        <w:r w:rsidR="00545E50">
          <w:rPr>
            <w:noProof/>
            <w:webHidden/>
          </w:rPr>
        </w:r>
        <w:r w:rsidR="00545E50">
          <w:rPr>
            <w:noProof/>
            <w:webHidden/>
          </w:rPr>
          <w:fldChar w:fldCharType="separate"/>
        </w:r>
        <w:r w:rsidR="00545E50">
          <w:rPr>
            <w:noProof/>
            <w:webHidden/>
          </w:rPr>
          <w:t>10</w:t>
        </w:r>
        <w:r w:rsidR="00545E50">
          <w:rPr>
            <w:noProof/>
            <w:webHidden/>
          </w:rPr>
          <w:fldChar w:fldCharType="end"/>
        </w:r>
      </w:hyperlink>
    </w:p>
    <w:p w14:paraId="5CA4A7CC" w14:textId="381CBFE8"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7" w:history="1">
        <w:r w:rsidR="00545E50" w:rsidRPr="00873363">
          <w:rPr>
            <w:rStyle w:val="Hyperlink"/>
            <w:noProof/>
          </w:rPr>
          <w:t>15.</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Payment</w:t>
        </w:r>
        <w:r w:rsidR="00545E50">
          <w:rPr>
            <w:noProof/>
            <w:webHidden/>
          </w:rPr>
          <w:tab/>
        </w:r>
        <w:r w:rsidR="00545E50">
          <w:rPr>
            <w:noProof/>
            <w:webHidden/>
          </w:rPr>
          <w:fldChar w:fldCharType="begin"/>
        </w:r>
        <w:r w:rsidR="00545E50">
          <w:rPr>
            <w:noProof/>
            <w:webHidden/>
          </w:rPr>
          <w:instrText xml:space="preserve"> PAGEREF _Toc67135307 \h </w:instrText>
        </w:r>
        <w:r w:rsidR="00545E50">
          <w:rPr>
            <w:noProof/>
            <w:webHidden/>
          </w:rPr>
        </w:r>
        <w:r w:rsidR="00545E50">
          <w:rPr>
            <w:noProof/>
            <w:webHidden/>
          </w:rPr>
          <w:fldChar w:fldCharType="separate"/>
        </w:r>
        <w:r w:rsidR="00545E50">
          <w:rPr>
            <w:noProof/>
            <w:webHidden/>
          </w:rPr>
          <w:t>11</w:t>
        </w:r>
        <w:r w:rsidR="00545E50">
          <w:rPr>
            <w:noProof/>
            <w:webHidden/>
          </w:rPr>
          <w:fldChar w:fldCharType="end"/>
        </w:r>
      </w:hyperlink>
    </w:p>
    <w:p w14:paraId="33C62808" w14:textId="31024F10"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8" w:history="1">
        <w:r w:rsidR="00545E50" w:rsidRPr="00873363">
          <w:rPr>
            <w:rStyle w:val="Hyperlink"/>
            <w:noProof/>
          </w:rPr>
          <w:t>16.</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Change Of Address And Notices</w:t>
        </w:r>
        <w:r w:rsidR="00545E50">
          <w:rPr>
            <w:noProof/>
            <w:webHidden/>
          </w:rPr>
          <w:tab/>
        </w:r>
        <w:r w:rsidR="00545E50">
          <w:rPr>
            <w:noProof/>
            <w:webHidden/>
          </w:rPr>
          <w:fldChar w:fldCharType="begin"/>
        </w:r>
        <w:r w:rsidR="00545E50">
          <w:rPr>
            <w:noProof/>
            <w:webHidden/>
          </w:rPr>
          <w:instrText xml:space="preserve"> PAGEREF _Toc67135308 \h </w:instrText>
        </w:r>
        <w:r w:rsidR="00545E50">
          <w:rPr>
            <w:noProof/>
            <w:webHidden/>
          </w:rPr>
        </w:r>
        <w:r w:rsidR="00545E50">
          <w:rPr>
            <w:noProof/>
            <w:webHidden/>
          </w:rPr>
          <w:fldChar w:fldCharType="separate"/>
        </w:r>
        <w:r w:rsidR="00545E50">
          <w:rPr>
            <w:noProof/>
            <w:webHidden/>
          </w:rPr>
          <w:t>11</w:t>
        </w:r>
        <w:r w:rsidR="00545E50">
          <w:rPr>
            <w:noProof/>
            <w:webHidden/>
          </w:rPr>
          <w:fldChar w:fldCharType="end"/>
        </w:r>
      </w:hyperlink>
    </w:p>
    <w:p w14:paraId="53FA9C76" w14:textId="6042583D"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09" w:history="1">
        <w:r w:rsidR="00545E50" w:rsidRPr="00873363">
          <w:rPr>
            <w:rStyle w:val="Hyperlink"/>
            <w:noProof/>
          </w:rPr>
          <w:t>17.</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Return Of Company Property</w:t>
        </w:r>
        <w:r w:rsidR="00545E50">
          <w:rPr>
            <w:noProof/>
            <w:webHidden/>
          </w:rPr>
          <w:tab/>
        </w:r>
        <w:r w:rsidR="00545E50">
          <w:rPr>
            <w:noProof/>
            <w:webHidden/>
          </w:rPr>
          <w:fldChar w:fldCharType="begin"/>
        </w:r>
        <w:r w:rsidR="00545E50">
          <w:rPr>
            <w:noProof/>
            <w:webHidden/>
          </w:rPr>
          <w:instrText xml:space="preserve"> PAGEREF _Toc67135309 \h </w:instrText>
        </w:r>
        <w:r w:rsidR="00545E50">
          <w:rPr>
            <w:noProof/>
            <w:webHidden/>
          </w:rPr>
        </w:r>
        <w:r w:rsidR="00545E50">
          <w:rPr>
            <w:noProof/>
            <w:webHidden/>
          </w:rPr>
          <w:fldChar w:fldCharType="separate"/>
        </w:r>
        <w:r w:rsidR="00545E50">
          <w:rPr>
            <w:noProof/>
            <w:webHidden/>
          </w:rPr>
          <w:t>11</w:t>
        </w:r>
        <w:r w:rsidR="00545E50">
          <w:rPr>
            <w:noProof/>
            <w:webHidden/>
          </w:rPr>
          <w:fldChar w:fldCharType="end"/>
        </w:r>
      </w:hyperlink>
    </w:p>
    <w:p w14:paraId="505147BD" w14:textId="384982F9"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0" w:history="1">
        <w:r w:rsidR="00545E50" w:rsidRPr="00873363">
          <w:rPr>
            <w:rStyle w:val="Hyperlink"/>
            <w:noProof/>
          </w:rPr>
          <w:t>18.</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Safeguarding</w:t>
        </w:r>
        <w:r w:rsidR="00545E50">
          <w:rPr>
            <w:noProof/>
            <w:webHidden/>
          </w:rPr>
          <w:tab/>
        </w:r>
        <w:r w:rsidR="00545E50">
          <w:rPr>
            <w:noProof/>
            <w:webHidden/>
          </w:rPr>
          <w:fldChar w:fldCharType="begin"/>
        </w:r>
        <w:r w:rsidR="00545E50">
          <w:rPr>
            <w:noProof/>
            <w:webHidden/>
          </w:rPr>
          <w:instrText xml:space="preserve"> PAGEREF _Toc67135310 \h </w:instrText>
        </w:r>
        <w:r w:rsidR="00545E50">
          <w:rPr>
            <w:noProof/>
            <w:webHidden/>
          </w:rPr>
        </w:r>
        <w:r w:rsidR="00545E50">
          <w:rPr>
            <w:noProof/>
            <w:webHidden/>
          </w:rPr>
          <w:fldChar w:fldCharType="separate"/>
        </w:r>
        <w:r w:rsidR="00545E50">
          <w:rPr>
            <w:noProof/>
            <w:webHidden/>
          </w:rPr>
          <w:t>12</w:t>
        </w:r>
        <w:r w:rsidR="00545E50">
          <w:rPr>
            <w:noProof/>
            <w:webHidden/>
          </w:rPr>
          <w:fldChar w:fldCharType="end"/>
        </w:r>
      </w:hyperlink>
    </w:p>
    <w:p w14:paraId="5939F493" w14:textId="69D84F49"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1" w:history="1">
        <w:r w:rsidR="00545E50" w:rsidRPr="00873363">
          <w:rPr>
            <w:rStyle w:val="Hyperlink"/>
            <w:noProof/>
          </w:rPr>
          <w:t>19.</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General Responsibilities</w:t>
        </w:r>
        <w:r w:rsidR="00545E50">
          <w:rPr>
            <w:noProof/>
            <w:webHidden/>
          </w:rPr>
          <w:tab/>
        </w:r>
        <w:r w:rsidR="00545E50">
          <w:rPr>
            <w:noProof/>
            <w:webHidden/>
          </w:rPr>
          <w:fldChar w:fldCharType="begin"/>
        </w:r>
        <w:r w:rsidR="00545E50">
          <w:rPr>
            <w:noProof/>
            <w:webHidden/>
          </w:rPr>
          <w:instrText xml:space="preserve"> PAGEREF _Toc67135311 \h </w:instrText>
        </w:r>
        <w:r w:rsidR="00545E50">
          <w:rPr>
            <w:noProof/>
            <w:webHidden/>
          </w:rPr>
        </w:r>
        <w:r w:rsidR="00545E50">
          <w:rPr>
            <w:noProof/>
            <w:webHidden/>
          </w:rPr>
          <w:fldChar w:fldCharType="separate"/>
        </w:r>
        <w:r w:rsidR="00545E50">
          <w:rPr>
            <w:noProof/>
            <w:webHidden/>
          </w:rPr>
          <w:t>14</w:t>
        </w:r>
        <w:r w:rsidR="00545E50">
          <w:rPr>
            <w:noProof/>
            <w:webHidden/>
          </w:rPr>
          <w:fldChar w:fldCharType="end"/>
        </w:r>
      </w:hyperlink>
    </w:p>
    <w:p w14:paraId="1F68A038" w14:textId="3B5EA84D"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2" w:history="1">
        <w:r w:rsidR="00545E50" w:rsidRPr="00873363">
          <w:rPr>
            <w:rStyle w:val="Hyperlink"/>
            <w:noProof/>
          </w:rPr>
          <w:t>20.</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Job Description</w:t>
        </w:r>
        <w:r w:rsidR="00545E50">
          <w:rPr>
            <w:noProof/>
            <w:webHidden/>
          </w:rPr>
          <w:tab/>
        </w:r>
        <w:r w:rsidR="00545E50">
          <w:rPr>
            <w:noProof/>
            <w:webHidden/>
          </w:rPr>
          <w:fldChar w:fldCharType="begin"/>
        </w:r>
        <w:r w:rsidR="00545E50">
          <w:rPr>
            <w:noProof/>
            <w:webHidden/>
          </w:rPr>
          <w:instrText xml:space="preserve"> PAGEREF _Toc67135312 \h </w:instrText>
        </w:r>
        <w:r w:rsidR="00545E50">
          <w:rPr>
            <w:noProof/>
            <w:webHidden/>
          </w:rPr>
        </w:r>
        <w:r w:rsidR="00545E50">
          <w:rPr>
            <w:noProof/>
            <w:webHidden/>
          </w:rPr>
          <w:fldChar w:fldCharType="separate"/>
        </w:r>
        <w:r w:rsidR="00545E50">
          <w:rPr>
            <w:noProof/>
            <w:webHidden/>
          </w:rPr>
          <w:t>15</w:t>
        </w:r>
        <w:r w:rsidR="00545E50">
          <w:rPr>
            <w:noProof/>
            <w:webHidden/>
          </w:rPr>
          <w:fldChar w:fldCharType="end"/>
        </w:r>
      </w:hyperlink>
    </w:p>
    <w:p w14:paraId="0BD73EA4" w14:textId="3C684356"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3" w:history="1">
        <w:r w:rsidR="00545E50" w:rsidRPr="00873363">
          <w:rPr>
            <w:rStyle w:val="Hyperlink"/>
            <w:noProof/>
          </w:rPr>
          <w:t>21.</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Standards Of Job Performance</w:t>
        </w:r>
        <w:r w:rsidR="00545E50">
          <w:rPr>
            <w:noProof/>
            <w:webHidden/>
          </w:rPr>
          <w:tab/>
        </w:r>
        <w:r w:rsidR="00545E50">
          <w:rPr>
            <w:noProof/>
            <w:webHidden/>
          </w:rPr>
          <w:fldChar w:fldCharType="begin"/>
        </w:r>
        <w:r w:rsidR="00545E50">
          <w:rPr>
            <w:noProof/>
            <w:webHidden/>
          </w:rPr>
          <w:instrText xml:space="preserve"> PAGEREF _Toc67135313 \h </w:instrText>
        </w:r>
        <w:r w:rsidR="00545E50">
          <w:rPr>
            <w:noProof/>
            <w:webHidden/>
          </w:rPr>
        </w:r>
        <w:r w:rsidR="00545E50">
          <w:rPr>
            <w:noProof/>
            <w:webHidden/>
          </w:rPr>
          <w:fldChar w:fldCharType="separate"/>
        </w:r>
        <w:r w:rsidR="00545E50">
          <w:rPr>
            <w:noProof/>
            <w:webHidden/>
          </w:rPr>
          <w:t>17</w:t>
        </w:r>
        <w:r w:rsidR="00545E50">
          <w:rPr>
            <w:noProof/>
            <w:webHidden/>
          </w:rPr>
          <w:fldChar w:fldCharType="end"/>
        </w:r>
      </w:hyperlink>
    </w:p>
    <w:p w14:paraId="5B8AD931" w14:textId="3882A8B7"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4" w:history="1">
        <w:r w:rsidR="00545E50" w:rsidRPr="00873363">
          <w:rPr>
            <w:rStyle w:val="Hyperlink"/>
            <w:noProof/>
          </w:rPr>
          <w:t>22.</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Items Received</w:t>
        </w:r>
        <w:r w:rsidR="00545E50">
          <w:rPr>
            <w:noProof/>
            <w:webHidden/>
          </w:rPr>
          <w:tab/>
        </w:r>
        <w:r w:rsidR="00545E50">
          <w:rPr>
            <w:noProof/>
            <w:webHidden/>
          </w:rPr>
          <w:fldChar w:fldCharType="begin"/>
        </w:r>
        <w:r w:rsidR="00545E50">
          <w:rPr>
            <w:noProof/>
            <w:webHidden/>
          </w:rPr>
          <w:instrText xml:space="preserve"> PAGEREF _Toc67135314 \h </w:instrText>
        </w:r>
        <w:r w:rsidR="00545E50">
          <w:rPr>
            <w:noProof/>
            <w:webHidden/>
          </w:rPr>
        </w:r>
        <w:r w:rsidR="00545E50">
          <w:rPr>
            <w:noProof/>
            <w:webHidden/>
          </w:rPr>
          <w:fldChar w:fldCharType="separate"/>
        </w:r>
        <w:r w:rsidR="00545E50">
          <w:rPr>
            <w:noProof/>
            <w:webHidden/>
          </w:rPr>
          <w:t>18</w:t>
        </w:r>
        <w:r w:rsidR="00545E50">
          <w:rPr>
            <w:noProof/>
            <w:webHidden/>
          </w:rPr>
          <w:fldChar w:fldCharType="end"/>
        </w:r>
      </w:hyperlink>
    </w:p>
    <w:p w14:paraId="78BB0ECE" w14:textId="16C3DB71"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5" w:history="1">
        <w:r w:rsidR="00545E50" w:rsidRPr="00873363">
          <w:rPr>
            <w:rStyle w:val="Hyperlink"/>
            <w:noProof/>
          </w:rPr>
          <w:t>23.</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Confirmation</w:t>
        </w:r>
        <w:r w:rsidR="00545E50">
          <w:rPr>
            <w:noProof/>
            <w:webHidden/>
          </w:rPr>
          <w:tab/>
        </w:r>
        <w:r w:rsidR="00545E50">
          <w:rPr>
            <w:noProof/>
            <w:webHidden/>
          </w:rPr>
          <w:fldChar w:fldCharType="begin"/>
        </w:r>
        <w:r w:rsidR="00545E50">
          <w:rPr>
            <w:noProof/>
            <w:webHidden/>
          </w:rPr>
          <w:instrText xml:space="preserve"> PAGEREF _Toc67135315 \h </w:instrText>
        </w:r>
        <w:r w:rsidR="00545E50">
          <w:rPr>
            <w:noProof/>
            <w:webHidden/>
          </w:rPr>
        </w:r>
        <w:r w:rsidR="00545E50">
          <w:rPr>
            <w:noProof/>
            <w:webHidden/>
          </w:rPr>
          <w:fldChar w:fldCharType="separate"/>
        </w:r>
        <w:r w:rsidR="00545E50">
          <w:rPr>
            <w:noProof/>
            <w:webHidden/>
          </w:rPr>
          <w:t>19</w:t>
        </w:r>
        <w:r w:rsidR="00545E50">
          <w:rPr>
            <w:noProof/>
            <w:webHidden/>
          </w:rPr>
          <w:fldChar w:fldCharType="end"/>
        </w:r>
      </w:hyperlink>
    </w:p>
    <w:p w14:paraId="3B33E527" w14:textId="617FB208"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6" w:history="1">
        <w:r w:rsidR="00545E50" w:rsidRPr="00873363">
          <w:rPr>
            <w:rStyle w:val="Hyperlink"/>
            <w:noProof/>
          </w:rPr>
          <w:t>24.</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Training Completed</w:t>
        </w:r>
        <w:r w:rsidR="00545E50">
          <w:rPr>
            <w:noProof/>
            <w:webHidden/>
          </w:rPr>
          <w:tab/>
        </w:r>
        <w:r w:rsidR="00545E50">
          <w:rPr>
            <w:noProof/>
            <w:webHidden/>
          </w:rPr>
          <w:fldChar w:fldCharType="begin"/>
        </w:r>
        <w:r w:rsidR="00545E50">
          <w:rPr>
            <w:noProof/>
            <w:webHidden/>
          </w:rPr>
          <w:instrText xml:space="preserve"> PAGEREF _Toc67135316 \h </w:instrText>
        </w:r>
        <w:r w:rsidR="00545E50">
          <w:rPr>
            <w:noProof/>
            <w:webHidden/>
          </w:rPr>
        </w:r>
        <w:r w:rsidR="00545E50">
          <w:rPr>
            <w:noProof/>
            <w:webHidden/>
          </w:rPr>
          <w:fldChar w:fldCharType="separate"/>
        </w:r>
        <w:r w:rsidR="00545E50">
          <w:rPr>
            <w:noProof/>
            <w:webHidden/>
          </w:rPr>
          <w:t>20</w:t>
        </w:r>
        <w:r w:rsidR="00545E50">
          <w:rPr>
            <w:noProof/>
            <w:webHidden/>
          </w:rPr>
          <w:fldChar w:fldCharType="end"/>
        </w:r>
      </w:hyperlink>
    </w:p>
    <w:p w14:paraId="50EAEDCC" w14:textId="628E6B84" w:rsidR="00545E50" w:rsidRDefault="00271E85" w:rsidP="00545E50">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5317" w:history="1">
        <w:r w:rsidR="00545E50" w:rsidRPr="00873363">
          <w:rPr>
            <w:rStyle w:val="Hyperlink"/>
            <w:noProof/>
          </w:rPr>
          <w:t>25.</w:t>
        </w:r>
        <w:r w:rsidR="00545E50">
          <w:rPr>
            <w:rFonts w:asciiTheme="minorHAnsi" w:eastAsiaTheme="minorEastAsia" w:hAnsiTheme="minorHAnsi" w:cstheme="minorBidi"/>
            <w:i w:val="0"/>
            <w:noProof/>
            <w:sz w:val="24"/>
            <w:szCs w:val="24"/>
            <w:lang w:eastAsia="en-GB"/>
          </w:rPr>
          <w:tab/>
        </w:r>
        <w:r w:rsidR="00545E50" w:rsidRPr="00873363">
          <w:rPr>
            <w:rStyle w:val="Hyperlink"/>
            <w:noProof/>
          </w:rPr>
          <w:t>Undertaking</w:t>
        </w:r>
        <w:r w:rsidR="00545E50">
          <w:rPr>
            <w:noProof/>
            <w:webHidden/>
          </w:rPr>
          <w:tab/>
        </w:r>
        <w:r w:rsidR="00545E50">
          <w:rPr>
            <w:noProof/>
            <w:webHidden/>
          </w:rPr>
          <w:fldChar w:fldCharType="begin"/>
        </w:r>
        <w:r w:rsidR="00545E50">
          <w:rPr>
            <w:noProof/>
            <w:webHidden/>
          </w:rPr>
          <w:instrText xml:space="preserve"> PAGEREF _Toc67135317 \h </w:instrText>
        </w:r>
        <w:r w:rsidR="00545E50">
          <w:rPr>
            <w:noProof/>
            <w:webHidden/>
          </w:rPr>
        </w:r>
        <w:r w:rsidR="00545E50">
          <w:rPr>
            <w:noProof/>
            <w:webHidden/>
          </w:rPr>
          <w:fldChar w:fldCharType="separate"/>
        </w:r>
        <w:r w:rsidR="00545E50">
          <w:rPr>
            <w:noProof/>
            <w:webHidden/>
          </w:rPr>
          <w:t>21</w:t>
        </w:r>
        <w:r w:rsidR="00545E50">
          <w:rPr>
            <w:noProof/>
            <w:webHidden/>
          </w:rPr>
          <w:fldChar w:fldCharType="end"/>
        </w:r>
      </w:hyperlink>
    </w:p>
    <w:p w14:paraId="664DA36C" w14:textId="5FB182C6" w:rsidR="00F8112E" w:rsidRPr="00552B85" w:rsidRDefault="00F8112E" w:rsidP="00545E50">
      <w:pPr>
        <w:pStyle w:val="List2"/>
        <w:tabs>
          <w:tab w:val="left" w:pos="4600"/>
        </w:tabs>
        <w:spacing w:before="120"/>
        <w:ind w:left="1134" w:hanging="850"/>
        <w:rPr>
          <w:b/>
        </w:rPr>
      </w:pPr>
      <w:r w:rsidRPr="00552B85">
        <w:rPr>
          <w:b/>
          <w:sz w:val="20"/>
        </w:rPr>
        <w:fldChar w:fldCharType="end"/>
      </w:r>
      <w:r w:rsidRPr="00552B85">
        <w:rPr>
          <w:b/>
        </w:rPr>
        <w:tab/>
      </w:r>
      <w:r w:rsidRPr="00552B85">
        <w:rPr>
          <w:b/>
        </w:rPr>
        <w:tab/>
      </w:r>
    </w:p>
    <w:p w14:paraId="4B83434C" w14:textId="77777777" w:rsidR="00F8112E" w:rsidRPr="00F8112E" w:rsidRDefault="00F8112E" w:rsidP="00753FE2">
      <w:pPr>
        <w:pStyle w:val="List2"/>
        <w:rPr>
          <w:b/>
          <w:sz w:val="40"/>
          <w:szCs w:val="40"/>
        </w:rPr>
      </w:pPr>
      <w:r>
        <w:br w:type="page"/>
      </w:r>
      <w:r w:rsidRPr="00F8112E">
        <w:rPr>
          <w:b/>
          <w:sz w:val="40"/>
          <w:szCs w:val="40"/>
        </w:rPr>
        <w:lastRenderedPageBreak/>
        <w:t>Welcome to nicenstripy</w:t>
      </w:r>
    </w:p>
    <w:p w14:paraId="3930AC17" w14:textId="77777777" w:rsidR="00753FE2" w:rsidRDefault="00753FE2" w:rsidP="00753FE2">
      <w:pPr>
        <w:pStyle w:val="List2"/>
      </w:pPr>
      <w:r>
        <w:t>The following pages outline the standards of personal conduct and working standards within the nicenstripy group.</w:t>
      </w:r>
    </w:p>
    <w:p w14:paraId="1B46CCB1" w14:textId="6CC34FF0" w:rsidR="00753FE2" w:rsidRDefault="00753FE2" w:rsidP="00753FE2">
      <w:pPr>
        <w:pStyle w:val="List2"/>
      </w:pPr>
      <w:r>
        <w:t>You, as an employee, are expected to adhere to these standards throughout the term of your employment within the group.</w:t>
      </w:r>
    </w:p>
    <w:p w14:paraId="06277015" w14:textId="441F7F69" w:rsidR="00753FE2" w:rsidRDefault="00753FE2" w:rsidP="00753FE2">
      <w:pPr>
        <w:pStyle w:val="List2"/>
      </w:pPr>
      <w:r>
        <w:t xml:space="preserve">Please read this handbook in detail and should there be anything you do not fully understand please speak with your supervisor or manager within </w:t>
      </w:r>
      <w:r w:rsidR="00C03F00">
        <w:t>5</w:t>
      </w:r>
      <w:r>
        <w:t xml:space="preserve"> days of receiving his handbook.</w:t>
      </w:r>
    </w:p>
    <w:p w14:paraId="32037793" w14:textId="77777777" w:rsidR="00753FE2" w:rsidRDefault="00753FE2" w:rsidP="00753FE2">
      <w:pPr>
        <w:pStyle w:val="List2"/>
      </w:pPr>
      <w:r>
        <w:t>It will be assumed by the company that if you raise no questions regarding the content of this handbook that you fully understand your obligations contained within.</w:t>
      </w:r>
    </w:p>
    <w:p w14:paraId="4A0F00BE" w14:textId="77777777" w:rsidR="00F8112E" w:rsidRDefault="00D81BCB" w:rsidP="004C7CB2">
      <w:pPr>
        <w:pStyle w:val="List2"/>
        <w:spacing w:before="480"/>
      </w:pPr>
      <w:r>
        <w:t xml:space="preserve">Date of Issue:  </w:t>
      </w:r>
      <w:r w:rsidR="00187A77">
        <w:t>…………………………….</w:t>
      </w:r>
      <w:r>
        <w:t>…………………</w:t>
      </w:r>
    </w:p>
    <w:p w14:paraId="3C9C57A9" w14:textId="77777777" w:rsidR="00187A77" w:rsidRDefault="00187A77" w:rsidP="00D81BCB">
      <w:pPr>
        <w:pStyle w:val="List2"/>
        <w:spacing w:before="480"/>
      </w:pPr>
      <w:r>
        <w:t>Issued By:  …………………………………………………...</w:t>
      </w:r>
    </w:p>
    <w:p w14:paraId="54DBB1AE" w14:textId="77777777" w:rsidR="00187A77" w:rsidRDefault="00187A77" w:rsidP="00D81BCB">
      <w:pPr>
        <w:pStyle w:val="List2"/>
        <w:spacing w:before="480"/>
      </w:pPr>
      <w:r>
        <w:t xml:space="preserve">Name </w:t>
      </w:r>
      <w:r w:rsidRPr="00187A77">
        <w:rPr>
          <w:sz w:val="22"/>
          <w:szCs w:val="22"/>
        </w:rPr>
        <w:t>(Block Capitals)</w:t>
      </w:r>
      <w:r>
        <w:t xml:space="preserve">: </w:t>
      </w:r>
      <w:r w:rsidR="006D6F06">
        <w:t xml:space="preserve"> </w:t>
      </w:r>
      <w:r>
        <w:t>…………</w:t>
      </w:r>
      <w:r w:rsidR="006D6F06">
        <w:t>...</w:t>
      </w:r>
      <w:r>
        <w:t>……</w:t>
      </w:r>
      <w:r w:rsidR="006D6F06">
        <w:t>……</w:t>
      </w:r>
      <w:r>
        <w:t>…………………...</w:t>
      </w:r>
    </w:p>
    <w:p w14:paraId="0B3C3E66" w14:textId="77777777" w:rsidR="00F8112E" w:rsidRDefault="004C7CB2" w:rsidP="004C7CB2">
      <w:pPr>
        <w:pStyle w:val="List2"/>
        <w:spacing w:before="480"/>
      </w:pPr>
      <w:r>
        <w:t>Received By:  ……</w:t>
      </w:r>
      <w:r w:rsidR="00187A77">
        <w:t>……………………………...</w:t>
      </w:r>
      <w:r>
        <w:t>……………</w:t>
      </w:r>
    </w:p>
    <w:p w14:paraId="21328EE5" w14:textId="77777777" w:rsidR="00187A77" w:rsidRPr="00753FE2" w:rsidRDefault="00187A77" w:rsidP="004C7CB2">
      <w:pPr>
        <w:pStyle w:val="List2"/>
        <w:spacing w:before="480"/>
      </w:pPr>
      <w:r>
        <w:t xml:space="preserve">Name </w:t>
      </w:r>
      <w:r w:rsidRPr="006D6F06">
        <w:rPr>
          <w:sz w:val="22"/>
          <w:szCs w:val="22"/>
        </w:rPr>
        <w:t>(Block Capitals)</w:t>
      </w:r>
      <w:r>
        <w:t>:  ……………</w:t>
      </w:r>
      <w:r w:rsidR="006D6F06">
        <w:t>…………….</w:t>
      </w:r>
      <w:r>
        <w:t>……………….</w:t>
      </w:r>
    </w:p>
    <w:bookmarkEnd w:id="0"/>
    <w:bookmarkEnd w:id="1"/>
    <w:p w14:paraId="2BA0B7BE" w14:textId="77777777" w:rsidR="00DD2A44" w:rsidRDefault="00753FE2">
      <w:pPr>
        <w:pStyle w:val="Heading3"/>
      </w:pPr>
      <w:r>
        <w:br w:type="page"/>
      </w:r>
      <w:bookmarkStart w:id="2" w:name="_Toc67135293"/>
      <w:r w:rsidR="00DD2A44">
        <w:lastRenderedPageBreak/>
        <w:t>Private Property</w:t>
      </w:r>
      <w:bookmarkEnd w:id="2"/>
    </w:p>
    <w:p w14:paraId="4FB5B19D" w14:textId="514E3D40" w:rsidR="00DD2A44" w:rsidRPr="004C7CB2" w:rsidRDefault="00DD2A44">
      <w:pPr>
        <w:pStyle w:val="List2"/>
        <w:rPr>
          <w:szCs w:val="32"/>
        </w:rPr>
      </w:pPr>
      <w:r w:rsidRPr="004C7CB2">
        <w:rPr>
          <w:szCs w:val="32"/>
        </w:rPr>
        <w:t xml:space="preserve">You are individually responsible for your own </w:t>
      </w:r>
      <w:r w:rsidR="00D52CD1" w:rsidRPr="004C7CB2">
        <w:rPr>
          <w:szCs w:val="32"/>
        </w:rPr>
        <w:t>unit</w:t>
      </w:r>
      <w:r w:rsidRPr="004C7CB2">
        <w:rPr>
          <w:szCs w:val="32"/>
        </w:rPr>
        <w:t xml:space="preserve">.  Neither your franchisee </w:t>
      </w:r>
      <w:r w:rsidR="00667D57" w:rsidRPr="004C7CB2">
        <w:rPr>
          <w:szCs w:val="32"/>
        </w:rPr>
        <w:t>n</w:t>
      </w:r>
      <w:r w:rsidRPr="004C7CB2">
        <w:rPr>
          <w:szCs w:val="32"/>
        </w:rPr>
        <w:t xml:space="preserve">or </w:t>
      </w:r>
      <w:r w:rsidR="00163502" w:rsidRPr="004C7CB2">
        <w:rPr>
          <w:szCs w:val="32"/>
        </w:rPr>
        <w:t xml:space="preserve">nicenstripy </w:t>
      </w:r>
      <w:r w:rsidR="00667D57" w:rsidRPr="004C7CB2">
        <w:rPr>
          <w:szCs w:val="32"/>
        </w:rPr>
        <w:t xml:space="preserve">Gardencare </w:t>
      </w:r>
      <w:r w:rsidR="00163502" w:rsidRPr="004C7CB2">
        <w:rPr>
          <w:szCs w:val="32"/>
        </w:rPr>
        <w:t>Limited</w:t>
      </w:r>
      <w:r w:rsidRPr="004C7CB2">
        <w:rPr>
          <w:szCs w:val="32"/>
        </w:rPr>
        <w:t xml:space="preserve"> will accept responsibility for damage or loss of personal property whilst on its premises</w:t>
      </w:r>
      <w:r w:rsidR="00C03F00">
        <w:rPr>
          <w:szCs w:val="32"/>
        </w:rPr>
        <w:t>,</w:t>
      </w:r>
      <w:r w:rsidRPr="004C7CB2">
        <w:rPr>
          <w:szCs w:val="32"/>
        </w:rPr>
        <w:t xml:space="preserve"> in its vehicles</w:t>
      </w:r>
      <w:r w:rsidR="00C03F00">
        <w:rPr>
          <w:szCs w:val="32"/>
        </w:rPr>
        <w:t>, or whilst attending customer’s property</w:t>
      </w:r>
      <w:r w:rsidRPr="004C7CB2">
        <w:rPr>
          <w:szCs w:val="32"/>
        </w:rPr>
        <w:t>.</w:t>
      </w:r>
    </w:p>
    <w:p w14:paraId="086BB9B7" w14:textId="4190A6AD" w:rsidR="00DD2A44" w:rsidRPr="004C7CB2" w:rsidRDefault="00DD2A44" w:rsidP="004C7CB2">
      <w:pPr>
        <w:pStyle w:val="ListBullet5"/>
        <w:numPr>
          <w:ilvl w:val="0"/>
          <w:numId w:val="2"/>
        </w:numPr>
        <w:ind w:left="851"/>
        <w:rPr>
          <w:szCs w:val="32"/>
        </w:rPr>
      </w:pPr>
      <w:r w:rsidRPr="004C7CB2">
        <w:rPr>
          <w:szCs w:val="32"/>
        </w:rPr>
        <w:t>Employee's Responsibilities</w:t>
      </w:r>
    </w:p>
    <w:p w14:paraId="27C0679D" w14:textId="77777777" w:rsidR="00DD2A44" w:rsidRPr="004C7CB2" w:rsidRDefault="00DD2A44">
      <w:pPr>
        <w:pStyle w:val="List2"/>
        <w:rPr>
          <w:szCs w:val="32"/>
        </w:rPr>
      </w:pPr>
      <w:r w:rsidRPr="004C7CB2">
        <w:rPr>
          <w:szCs w:val="32"/>
        </w:rPr>
        <w:t>To ensure every care is taken to look after personal property at all times.</w:t>
      </w:r>
    </w:p>
    <w:p w14:paraId="1B53CC7A" w14:textId="77777777" w:rsidR="00DD2A44" w:rsidRPr="004C7CB2" w:rsidRDefault="00DD2A44">
      <w:pPr>
        <w:pStyle w:val="List2"/>
        <w:rPr>
          <w:szCs w:val="32"/>
        </w:rPr>
      </w:pPr>
      <w:r w:rsidRPr="004C7CB2">
        <w:rPr>
          <w:szCs w:val="32"/>
        </w:rPr>
        <w:t>To inform management immediately if personal property is lost or missing.</w:t>
      </w:r>
    </w:p>
    <w:p w14:paraId="78D82102" w14:textId="6CA05154" w:rsidR="003779F4" w:rsidRPr="004C7CB2" w:rsidRDefault="00DD2A44">
      <w:pPr>
        <w:pStyle w:val="List2Last"/>
        <w:rPr>
          <w:szCs w:val="32"/>
        </w:rPr>
      </w:pPr>
      <w:r w:rsidRPr="004C7CB2">
        <w:rPr>
          <w:szCs w:val="32"/>
        </w:rPr>
        <w:t>Not to bring valuable items to the office</w:t>
      </w:r>
      <w:r w:rsidR="00C03F00">
        <w:rPr>
          <w:szCs w:val="32"/>
        </w:rPr>
        <w:t>, leave in company vehicles</w:t>
      </w:r>
      <w:r w:rsidRPr="004C7CB2">
        <w:rPr>
          <w:szCs w:val="32"/>
        </w:rPr>
        <w:t xml:space="preserve"> or take to customers premises.</w:t>
      </w:r>
    </w:p>
    <w:p w14:paraId="16774EE1" w14:textId="77777777" w:rsidR="00DD2A44" w:rsidRPr="004C7CB2" w:rsidRDefault="008C1E6E">
      <w:pPr>
        <w:pStyle w:val="Heading3"/>
        <w:rPr>
          <w:szCs w:val="32"/>
        </w:rPr>
      </w:pPr>
      <w:r w:rsidRPr="004C7CB2">
        <w:rPr>
          <w:szCs w:val="32"/>
        </w:rPr>
        <w:br w:type="page"/>
      </w:r>
      <w:bookmarkStart w:id="3" w:name="_Toc67135294"/>
      <w:r w:rsidR="00DD2A44" w:rsidRPr="004C7CB2">
        <w:rPr>
          <w:szCs w:val="32"/>
        </w:rPr>
        <w:lastRenderedPageBreak/>
        <w:t>Confidential Information</w:t>
      </w:r>
      <w:bookmarkEnd w:id="3"/>
    </w:p>
    <w:p w14:paraId="7A19B8AB" w14:textId="77777777" w:rsidR="00DD2A44" w:rsidRDefault="00DD2A44">
      <w:pPr>
        <w:pStyle w:val="List2"/>
      </w:pPr>
      <w:r>
        <w:t xml:space="preserve">Disclosure of confidential information will be deemed a </w:t>
      </w:r>
      <w:r w:rsidR="00667D57">
        <w:t>major disciplinary</w:t>
      </w:r>
      <w:r w:rsidR="00A14A69">
        <w:t xml:space="preserve"> offence</w:t>
      </w:r>
      <w:r>
        <w:t>.</w:t>
      </w:r>
    </w:p>
    <w:p w14:paraId="47CE7B65" w14:textId="510BE221" w:rsidR="00DD2A44" w:rsidRDefault="00DD2A44" w:rsidP="00C03F00">
      <w:pPr>
        <w:pStyle w:val="ListBullet5"/>
        <w:numPr>
          <w:ilvl w:val="0"/>
          <w:numId w:val="2"/>
        </w:numPr>
        <w:ind w:left="1418"/>
      </w:pPr>
      <w:r>
        <w:t>Employee'</w:t>
      </w:r>
      <w:r w:rsidR="006F55F1">
        <w:t>s</w:t>
      </w:r>
      <w:r>
        <w:t xml:space="preserve"> Responsibilities</w:t>
      </w:r>
    </w:p>
    <w:p w14:paraId="5760B485" w14:textId="435487B5" w:rsidR="00DD2A44" w:rsidRDefault="00DD2A44">
      <w:pPr>
        <w:pStyle w:val="List2Last"/>
      </w:pPr>
      <w:r>
        <w:t xml:space="preserve">Neither during employment with </w:t>
      </w:r>
      <w:r w:rsidR="00163502">
        <w:t>nicenstripy</w:t>
      </w:r>
      <w:r>
        <w:t xml:space="preserve"> nor at any time thereafter, to divulge to any individual, firm or company any information acquired in the course of, or for the purpose of, the individual's employment with </w:t>
      </w:r>
      <w:r w:rsidR="00163502">
        <w:t>nicenstripy</w:t>
      </w:r>
      <w:r>
        <w:t xml:space="preserve"> concerning business, accounts or finances of the company or any associated company or customers of the company, unless expressly authorised by </w:t>
      </w:r>
      <w:r w:rsidR="00163502">
        <w:t xml:space="preserve">nicenstripy </w:t>
      </w:r>
      <w:r w:rsidR="00667D57">
        <w:t xml:space="preserve">Gardencare </w:t>
      </w:r>
      <w:r w:rsidR="00163502">
        <w:t>Limited</w:t>
      </w:r>
      <w:r>
        <w:t xml:space="preserve"> Board of Directors to so do.</w:t>
      </w:r>
    </w:p>
    <w:p w14:paraId="33FA428F" w14:textId="1CE7074B" w:rsidR="00DD2A44" w:rsidRDefault="00DD2A44" w:rsidP="00C03F00">
      <w:pPr>
        <w:pStyle w:val="Heading3"/>
        <w:ind w:hanging="851"/>
      </w:pPr>
      <w:bookmarkStart w:id="4" w:name="_Toc67135295"/>
      <w:r>
        <w:t>Disclosure Of Information</w:t>
      </w:r>
      <w:bookmarkEnd w:id="4"/>
    </w:p>
    <w:p w14:paraId="22D84589" w14:textId="7CEA4447" w:rsidR="00DD2A44" w:rsidRDefault="00DD2A44" w:rsidP="00C03F00">
      <w:pPr>
        <w:pStyle w:val="ListBullet5"/>
        <w:numPr>
          <w:ilvl w:val="0"/>
          <w:numId w:val="2"/>
        </w:numPr>
        <w:ind w:left="1418"/>
      </w:pPr>
      <w:r>
        <w:t>Employee's Responsibilities </w:t>
      </w:r>
    </w:p>
    <w:p w14:paraId="5DF06D96" w14:textId="03934DC6" w:rsidR="00DD2A44" w:rsidRDefault="00C03F00">
      <w:pPr>
        <w:pStyle w:val="List2Last"/>
      </w:pPr>
      <w:r>
        <w:t>Every</w:t>
      </w:r>
      <w:r w:rsidR="00DD2A44">
        <w:t xml:space="preserve"> employee who wishes to comment through any means such as books, journals, lectures or through the press, </w:t>
      </w:r>
      <w:r w:rsidR="007D3EF3">
        <w:t>radio, television,</w:t>
      </w:r>
      <w:r w:rsidR="00DD2A44">
        <w:t xml:space="preserve"> or matters connected with </w:t>
      </w:r>
      <w:r w:rsidR="00163502">
        <w:t>nicenstripy</w:t>
      </w:r>
      <w:r w:rsidR="00DD2A44">
        <w:t xml:space="preserve"> on matters concerned with the individual's </w:t>
      </w:r>
      <w:r w:rsidR="00A14A69">
        <w:t>profession, which</w:t>
      </w:r>
      <w:r w:rsidR="00DD2A44">
        <w:t xml:space="preserve"> may have a bearing on the company's interests, the employee must first obtain the </w:t>
      </w:r>
      <w:r>
        <w:t xml:space="preserve">written </w:t>
      </w:r>
      <w:r w:rsidR="00DD2A44">
        <w:t xml:space="preserve">approval of </w:t>
      </w:r>
      <w:r w:rsidR="00667D57">
        <w:t>nicenstripy Gardencare Limited</w:t>
      </w:r>
      <w:r w:rsidR="00DD2A44">
        <w:t xml:space="preserve"> Central Office.</w:t>
      </w:r>
    </w:p>
    <w:p w14:paraId="6BA90502" w14:textId="424A59DE" w:rsidR="00644E81" w:rsidRDefault="00644E81">
      <w:pPr>
        <w:pStyle w:val="Heading3"/>
      </w:pPr>
      <w:bookmarkStart w:id="5" w:name="_Toc67135296"/>
      <w:r>
        <w:lastRenderedPageBreak/>
        <w:t>Handling of Money</w:t>
      </w:r>
      <w:bookmarkEnd w:id="5"/>
    </w:p>
    <w:p w14:paraId="4E31FEAF" w14:textId="42277876" w:rsidR="00644E81" w:rsidRDefault="00644E81" w:rsidP="00C03F00">
      <w:pPr>
        <w:pStyle w:val="List4"/>
        <w:spacing w:before="240" w:after="120"/>
      </w:pPr>
      <w:r>
        <w:t>From time to time</w:t>
      </w:r>
      <w:r w:rsidR="00C03F00">
        <w:t>,</w:t>
      </w:r>
      <w:r w:rsidR="00730C88">
        <w:t xml:space="preserve"> you will be required to collect money from customers.  Any and all money (either cash or cheque) must be placed in the pouch provided and hidden safely in the van until your return to base.  The worksheet must be completed correctly, to identify who paid</w:t>
      </w:r>
      <w:r w:rsidR="00C03F00">
        <w:t>,</w:t>
      </w:r>
      <w:r w:rsidR="00730C88">
        <w:t xml:space="preserve"> together with the total amount paid.</w:t>
      </w:r>
    </w:p>
    <w:p w14:paraId="6F045B35" w14:textId="7CC3CCCC" w:rsidR="008A4575" w:rsidRPr="00644E81" w:rsidRDefault="008A4575" w:rsidP="00C03F00">
      <w:pPr>
        <w:pStyle w:val="List4"/>
        <w:spacing w:before="240" w:after="120"/>
      </w:pPr>
      <w:r>
        <w:t xml:space="preserve">Any shortfall in cash will be replaced by the employee and </w:t>
      </w:r>
      <w:r w:rsidR="00C03F00">
        <w:t xml:space="preserve">will be deducted from their monthly pay, which </w:t>
      </w:r>
      <w:r>
        <w:t>you agree to these terms as an employee.</w:t>
      </w:r>
    </w:p>
    <w:p w14:paraId="152C0614" w14:textId="7E9498CE" w:rsidR="00DD2A44" w:rsidRDefault="00DD2A44">
      <w:pPr>
        <w:pStyle w:val="Heading3"/>
      </w:pPr>
      <w:bookmarkStart w:id="6" w:name="_Toc67135297"/>
      <w:r>
        <w:t>Smoking</w:t>
      </w:r>
      <w:bookmarkEnd w:id="6"/>
    </w:p>
    <w:p w14:paraId="54F1F0A0" w14:textId="77777777" w:rsidR="00DD2A44" w:rsidRDefault="003518B2" w:rsidP="003518B2">
      <w:pPr>
        <w:pStyle w:val="List2"/>
        <w:spacing w:before="120"/>
        <w:ind w:left="1134" w:hanging="1134"/>
      </w:pPr>
      <w:proofErr w:type="spellStart"/>
      <w:r>
        <w:t>i</w:t>
      </w:r>
      <w:proofErr w:type="spellEnd"/>
      <w:r>
        <w:t>)</w:t>
      </w:r>
      <w:r>
        <w:tab/>
      </w:r>
      <w:r w:rsidR="00DD2A44">
        <w:t>Smoking is not allowed anywhere on customers premises.</w:t>
      </w:r>
    </w:p>
    <w:p w14:paraId="50BBF8E0" w14:textId="77777777" w:rsidR="003518B2" w:rsidRDefault="003518B2" w:rsidP="003518B2">
      <w:pPr>
        <w:pStyle w:val="List2Last"/>
        <w:numPr>
          <w:ilvl w:val="0"/>
          <w:numId w:val="20"/>
        </w:numPr>
        <w:ind w:hanging="1080"/>
      </w:pPr>
      <w:r>
        <w:t>Smoking is not allowed in any vehicle operated by the company.</w:t>
      </w:r>
    </w:p>
    <w:p w14:paraId="0F2B960C" w14:textId="25B709DA" w:rsidR="00DD2A44" w:rsidRDefault="00DD2A44">
      <w:pPr>
        <w:pStyle w:val="Heading3"/>
      </w:pPr>
      <w:bookmarkStart w:id="7" w:name="_Toc67135298"/>
      <w:r>
        <w:lastRenderedPageBreak/>
        <w:t>Alcohol And Drugs</w:t>
      </w:r>
      <w:bookmarkEnd w:id="7"/>
      <w:r>
        <w:t xml:space="preserve"> </w:t>
      </w:r>
    </w:p>
    <w:p w14:paraId="1627F512" w14:textId="72ACE00D" w:rsidR="00DD2A44" w:rsidRDefault="00DD2A44">
      <w:pPr>
        <w:pStyle w:val="List2"/>
      </w:pPr>
      <w:r>
        <w:t>Being under the influence of alcohol or drugs, or being in unauthorised possession of illegal drugs on any customers’ premises</w:t>
      </w:r>
      <w:r w:rsidR="00D52CD1">
        <w:t>, in company vehicles</w:t>
      </w:r>
      <w:r>
        <w:t xml:space="preserve"> or during the normal working day is a disciplinary offence and may result in </w:t>
      </w:r>
      <w:r w:rsidR="003518B2">
        <w:t xml:space="preserve">immediate </w:t>
      </w:r>
      <w:r>
        <w:t>dismissal.</w:t>
      </w:r>
    </w:p>
    <w:p w14:paraId="7C6968E0" w14:textId="77777777" w:rsidR="0024347F" w:rsidRPr="00E41CAE" w:rsidRDefault="0024347F" w:rsidP="0024347F">
      <w:pPr>
        <w:pStyle w:val="Heading3"/>
      </w:pPr>
      <w:bookmarkStart w:id="8" w:name="_Toc66968850"/>
      <w:bookmarkStart w:id="9" w:name="_Toc67135299"/>
      <w:r w:rsidRPr="00E41CAE">
        <w:t>Music and Mobiles</w:t>
      </w:r>
      <w:bookmarkEnd w:id="8"/>
      <w:bookmarkEnd w:id="9"/>
      <w:r w:rsidRPr="00E41CAE">
        <w:t xml:space="preserve"> </w:t>
      </w:r>
    </w:p>
    <w:p w14:paraId="72E96184" w14:textId="77777777" w:rsidR="0024347F" w:rsidRDefault="0024347F" w:rsidP="0024347F">
      <w:pPr>
        <w:pStyle w:val="Default"/>
        <w:keepNext/>
        <w:keepLines/>
        <w:spacing w:before="120" w:after="240"/>
        <w:rPr>
          <w:rFonts w:ascii="Times New Roman" w:hAnsi="Times New Roman" w:cs="Times New Roman"/>
          <w:sz w:val="32"/>
          <w:szCs w:val="32"/>
        </w:rPr>
      </w:pPr>
      <w:r w:rsidRPr="00E41CAE">
        <w:rPr>
          <w:rFonts w:ascii="Times New Roman" w:hAnsi="Times New Roman" w:cs="Times New Roman"/>
          <w:sz w:val="32"/>
          <w:szCs w:val="32"/>
        </w:rPr>
        <w:t>The use of portable entertainment gadgets or any device that uses headphones is prohibited (such as music, video or game players etc.) together with radios, music players and any entertainment equipment that can distract workers when they need to concentrate on the work at hand</w:t>
      </w:r>
      <w:r>
        <w:rPr>
          <w:rFonts w:ascii="Times New Roman" w:hAnsi="Times New Roman" w:cs="Times New Roman"/>
          <w:sz w:val="32"/>
          <w:szCs w:val="32"/>
        </w:rPr>
        <w:t xml:space="preserve"> and could be a risk to Health &amp; Safety.</w:t>
      </w:r>
    </w:p>
    <w:p w14:paraId="7E4F06CD" w14:textId="42462411" w:rsidR="0024347F" w:rsidRPr="00E41CAE" w:rsidRDefault="0024347F" w:rsidP="0024347F">
      <w:pPr>
        <w:pStyle w:val="Default"/>
        <w:keepNext/>
        <w:keepLines/>
        <w:spacing w:before="120" w:after="240"/>
        <w:rPr>
          <w:rFonts w:ascii="Times New Roman" w:hAnsi="Times New Roman" w:cs="Times New Roman"/>
          <w:sz w:val="32"/>
          <w:szCs w:val="32"/>
        </w:rPr>
      </w:pPr>
      <w:r>
        <w:rPr>
          <w:rFonts w:ascii="Times New Roman" w:hAnsi="Times New Roman" w:cs="Times New Roman"/>
          <w:sz w:val="32"/>
          <w:szCs w:val="32"/>
        </w:rPr>
        <w:t>Any and all electrical devices brought to work are solely at the employee’s risk and nicenstripy do not accept any responsibility for loss or damage.</w:t>
      </w:r>
    </w:p>
    <w:p w14:paraId="38C4DE6F" w14:textId="77777777" w:rsidR="0024347F" w:rsidRDefault="0024347F" w:rsidP="0024347F">
      <w:pPr>
        <w:pStyle w:val="Heading3"/>
      </w:pPr>
      <w:bookmarkStart w:id="10" w:name="_Toc66968851"/>
      <w:bookmarkStart w:id="11" w:name="_Toc67135300"/>
      <w:r w:rsidRPr="00BC73DE">
        <w:t>Risk Assessments and Method Statements</w:t>
      </w:r>
      <w:bookmarkEnd w:id="10"/>
      <w:bookmarkEnd w:id="11"/>
    </w:p>
    <w:p w14:paraId="73961AD1" w14:textId="1C24B5B2" w:rsidR="0024347F" w:rsidRPr="00BC73DE" w:rsidRDefault="0024347F" w:rsidP="0024347F">
      <w:pPr>
        <w:pStyle w:val="Default"/>
        <w:rPr>
          <w:rFonts w:ascii="Times New Roman" w:hAnsi="Times New Roman" w:cs="Times New Roman"/>
          <w:sz w:val="32"/>
          <w:szCs w:val="32"/>
        </w:rPr>
      </w:pPr>
      <w:r>
        <w:rPr>
          <w:rFonts w:ascii="Times New Roman" w:hAnsi="Times New Roman" w:cs="Times New Roman"/>
          <w:sz w:val="32"/>
          <w:szCs w:val="32"/>
        </w:rPr>
        <w:t>nicenstripy</w:t>
      </w:r>
      <w:r w:rsidRPr="00BC73DE">
        <w:rPr>
          <w:rFonts w:ascii="Times New Roman" w:hAnsi="Times New Roman" w:cs="Times New Roman"/>
          <w:sz w:val="32"/>
          <w:szCs w:val="32"/>
        </w:rPr>
        <w:t xml:space="preserve"> are required to provide relevant written Risk Assessments and Method Statements for all work. They will be required in advance of </w:t>
      </w:r>
      <w:r>
        <w:rPr>
          <w:rFonts w:ascii="Times New Roman" w:hAnsi="Times New Roman" w:cs="Times New Roman"/>
          <w:sz w:val="32"/>
          <w:szCs w:val="32"/>
        </w:rPr>
        <w:t xml:space="preserve">any </w:t>
      </w:r>
      <w:r w:rsidRPr="00BC73DE">
        <w:rPr>
          <w:rFonts w:ascii="Times New Roman" w:hAnsi="Times New Roman" w:cs="Times New Roman"/>
          <w:sz w:val="32"/>
          <w:szCs w:val="32"/>
        </w:rPr>
        <w:t xml:space="preserve">work commencing, so that </w:t>
      </w:r>
      <w:r>
        <w:rPr>
          <w:rFonts w:ascii="Times New Roman" w:hAnsi="Times New Roman" w:cs="Times New Roman"/>
          <w:sz w:val="32"/>
          <w:szCs w:val="32"/>
        </w:rPr>
        <w:t>the personnel</w:t>
      </w:r>
      <w:r w:rsidR="00D507F4">
        <w:rPr>
          <w:rFonts w:ascii="Times New Roman" w:hAnsi="Times New Roman" w:cs="Times New Roman"/>
          <w:sz w:val="32"/>
          <w:szCs w:val="32"/>
        </w:rPr>
        <w:t xml:space="preserve"> carrying out the work can be made aware of any particular dangers</w:t>
      </w:r>
      <w:r w:rsidRPr="00BC73DE">
        <w:rPr>
          <w:rFonts w:ascii="Times New Roman" w:hAnsi="Times New Roman" w:cs="Times New Roman"/>
          <w:sz w:val="32"/>
          <w:szCs w:val="32"/>
        </w:rPr>
        <w:t>.</w:t>
      </w:r>
    </w:p>
    <w:p w14:paraId="608FC39A" w14:textId="77777777" w:rsidR="0024347F" w:rsidRDefault="0024347F" w:rsidP="0024347F">
      <w:pPr>
        <w:pStyle w:val="Heading3"/>
      </w:pPr>
      <w:bookmarkStart w:id="12" w:name="_Toc66968852"/>
      <w:bookmarkStart w:id="13" w:name="_Toc67135301"/>
      <w:r w:rsidRPr="00BC73DE">
        <w:t>Awareness of Health and Safety Systems – Advice to Workers</w:t>
      </w:r>
      <w:bookmarkEnd w:id="12"/>
      <w:bookmarkEnd w:id="13"/>
    </w:p>
    <w:p w14:paraId="064FD892" w14:textId="0627B9C0" w:rsidR="0024347F" w:rsidRPr="00BC73DE" w:rsidRDefault="0024347F" w:rsidP="0024347F">
      <w:pPr>
        <w:pStyle w:val="Default"/>
        <w:spacing w:before="240" w:after="120"/>
        <w:rPr>
          <w:rFonts w:ascii="Times New Roman" w:hAnsi="Times New Roman" w:cs="Times New Roman"/>
          <w:sz w:val="32"/>
          <w:szCs w:val="32"/>
        </w:rPr>
      </w:pPr>
      <w:r w:rsidRPr="00BC73DE">
        <w:rPr>
          <w:rFonts w:ascii="Times New Roman" w:hAnsi="Times New Roman" w:cs="Times New Roman"/>
          <w:sz w:val="32"/>
          <w:szCs w:val="32"/>
        </w:rPr>
        <w:t xml:space="preserve">Risk Assessments and Method Statements are </w:t>
      </w:r>
      <w:r>
        <w:rPr>
          <w:rFonts w:ascii="Times New Roman" w:hAnsi="Times New Roman" w:cs="Times New Roman"/>
          <w:sz w:val="32"/>
          <w:szCs w:val="32"/>
        </w:rPr>
        <w:t>of no value</w:t>
      </w:r>
      <w:r w:rsidRPr="00BC73DE">
        <w:rPr>
          <w:rFonts w:ascii="Times New Roman" w:hAnsi="Times New Roman" w:cs="Times New Roman"/>
          <w:sz w:val="32"/>
          <w:szCs w:val="32"/>
        </w:rPr>
        <w:t xml:space="preserve"> unless </w:t>
      </w:r>
      <w:r w:rsidR="00D507F4">
        <w:rPr>
          <w:rFonts w:ascii="Times New Roman" w:hAnsi="Times New Roman" w:cs="Times New Roman"/>
          <w:sz w:val="32"/>
          <w:szCs w:val="32"/>
        </w:rPr>
        <w:t>our staff</w:t>
      </w:r>
      <w:r w:rsidRPr="00BC73DE">
        <w:rPr>
          <w:rFonts w:ascii="Times New Roman" w:hAnsi="Times New Roman" w:cs="Times New Roman"/>
          <w:sz w:val="32"/>
          <w:szCs w:val="32"/>
        </w:rPr>
        <w:t xml:space="preserve"> are fully aware of their contents. </w:t>
      </w:r>
      <w:r>
        <w:rPr>
          <w:rFonts w:ascii="Times New Roman" w:hAnsi="Times New Roman" w:cs="Times New Roman"/>
          <w:sz w:val="32"/>
          <w:szCs w:val="32"/>
        </w:rPr>
        <w:t xml:space="preserve"> </w:t>
      </w:r>
      <w:r w:rsidRPr="00BC73DE">
        <w:rPr>
          <w:rFonts w:ascii="Times New Roman" w:hAnsi="Times New Roman" w:cs="Times New Roman"/>
          <w:sz w:val="32"/>
          <w:szCs w:val="32"/>
        </w:rPr>
        <w:t xml:space="preserve">They will tell you what risks are involved in your work and the control measures you will need to have in place. </w:t>
      </w:r>
      <w:r>
        <w:rPr>
          <w:rFonts w:ascii="Times New Roman" w:hAnsi="Times New Roman" w:cs="Times New Roman"/>
          <w:sz w:val="32"/>
          <w:szCs w:val="32"/>
        </w:rPr>
        <w:t xml:space="preserve"> </w:t>
      </w:r>
      <w:r w:rsidRPr="00BC73DE">
        <w:rPr>
          <w:rFonts w:ascii="Times New Roman" w:hAnsi="Times New Roman" w:cs="Times New Roman"/>
          <w:sz w:val="32"/>
          <w:szCs w:val="32"/>
        </w:rPr>
        <w:t xml:space="preserve">This will help you carry out work without risks to you or anyone else. </w:t>
      </w:r>
    </w:p>
    <w:p w14:paraId="4034028D" w14:textId="77777777" w:rsidR="0024347F" w:rsidRPr="00BC73DE" w:rsidRDefault="0024347F" w:rsidP="0024347F">
      <w:pPr>
        <w:pStyle w:val="Default"/>
        <w:keepLines/>
        <w:spacing w:before="240" w:after="120"/>
        <w:rPr>
          <w:rFonts w:ascii="Times New Roman" w:hAnsi="Times New Roman" w:cs="Times New Roman"/>
          <w:sz w:val="32"/>
          <w:szCs w:val="32"/>
        </w:rPr>
      </w:pPr>
      <w:r w:rsidRPr="00BC73DE">
        <w:rPr>
          <w:rFonts w:ascii="Times New Roman" w:hAnsi="Times New Roman" w:cs="Times New Roman"/>
          <w:sz w:val="32"/>
          <w:szCs w:val="32"/>
        </w:rPr>
        <w:lastRenderedPageBreak/>
        <w:t xml:space="preserve">The answer to the following questions should be </w:t>
      </w:r>
      <w:r w:rsidRPr="00BC73DE">
        <w:rPr>
          <w:rFonts w:ascii="Times New Roman" w:hAnsi="Times New Roman" w:cs="Times New Roman"/>
          <w:b/>
          <w:bCs/>
          <w:sz w:val="32"/>
          <w:szCs w:val="32"/>
        </w:rPr>
        <w:t>YES</w:t>
      </w:r>
      <w:r w:rsidRPr="00BC73DE">
        <w:rPr>
          <w:rFonts w:ascii="Times New Roman" w:hAnsi="Times New Roman" w:cs="Times New Roman"/>
          <w:sz w:val="32"/>
          <w:szCs w:val="32"/>
        </w:rPr>
        <w:t xml:space="preserve">! </w:t>
      </w:r>
    </w:p>
    <w:p w14:paraId="2652A6D4" w14:textId="3D0D9EA4" w:rsidR="0024347F" w:rsidRPr="007F08F1" w:rsidRDefault="0024347F" w:rsidP="0024347F">
      <w:pPr>
        <w:pStyle w:val="Default"/>
        <w:keepLines/>
        <w:numPr>
          <w:ilvl w:val="1"/>
          <w:numId w:val="30"/>
        </w:numPr>
        <w:spacing w:before="360" w:after="120"/>
        <w:ind w:left="1135" w:hanging="851"/>
        <w:rPr>
          <w:rFonts w:ascii="Times New Roman" w:hAnsi="Times New Roman" w:cs="Times New Roman"/>
        </w:rPr>
      </w:pPr>
      <w:r w:rsidRPr="007F08F1">
        <w:rPr>
          <w:rFonts w:ascii="Times New Roman" w:hAnsi="Times New Roman" w:cs="Times New Roman"/>
        </w:rPr>
        <w:t xml:space="preserve">Have you seen the risk assessments and method statements for your work? </w:t>
      </w:r>
    </w:p>
    <w:p w14:paraId="4BD6D10E" w14:textId="4E8BD3A4" w:rsidR="0024347F" w:rsidRPr="007F08F1" w:rsidRDefault="0024347F" w:rsidP="0024347F">
      <w:pPr>
        <w:pStyle w:val="Default"/>
        <w:keepLines/>
        <w:numPr>
          <w:ilvl w:val="1"/>
          <w:numId w:val="30"/>
        </w:numPr>
        <w:spacing w:before="120" w:after="120"/>
        <w:ind w:left="1134" w:hanging="850"/>
        <w:rPr>
          <w:rFonts w:ascii="Times New Roman" w:hAnsi="Times New Roman" w:cs="Times New Roman"/>
        </w:rPr>
      </w:pPr>
      <w:r w:rsidRPr="007F08F1">
        <w:rPr>
          <w:rFonts w:ascii="Times New Roman" w:hAnsi="Times New Roman" w:cs="Times New Roman"/>
        </w:rPr>
        <w:t xml:space="preserve">Do you understand the task and the hazards with the job? </w:t>
      </w:r>
    </w:p>
    <w:p w14:paraId="0B1EEF37" w14:textId="65432127" w:rsidR="0024347F" w:rsidRPr="007F08F1" w:rsidRDefault="0024347F" w:rsidP="0024347F">
      <w:pPr>
        <w:pStyle w:val="Default"/>
        <w:keepLines/>
        <w:numPr>
          <w:ilvl w:val="1"/>
          <w:numId w:val="30"/>
        </w:numPr>
        <w:spacing w:before="120" w:after="120"/>
        <w:ind w:left="1134" w:hanging="850"/>
        <w:rPr>
          <w:rFonts w:ascii="Times New Roman" w:hAnsi="Times New Roman" w:cs="Times New Roman"/>
        </w:rPr>
      </w:pPr>
      <w:r w:rsidRPr="007F08F1">
        <w:rPr>
          <w:rFonts w:ascii="Times New Roman" w:hAnsi="Times New Roman" w:cs="Times New Roman"/>
        </w:rPr>
        <w:t xml:space="preserve">Have all the people who may be affected been identified &amp; notified? </w:t>
      </w:r>
    </w:p>
    <w:p w14:paraId="3CCBBE63" w14:textId="5B5BC88E" w:rsidR="0024347F" w:rsidRPr="007F08F1" w:rsidRDefault="0024347F" w:rsidP="0024347F">
      <w:pPr>
        <w:pStyle w:val="Default"/>
        <w:keepLines/>
        <w:numPr>
          <w:ilvl w:val="1"/>
          <w:numId w:val="30"/>
        </w:numPr>
        <w:spacing w:before="120" w:after="120"/>
        <w:ind w:left="1134" w:hanging="850"/>
        <w:rPr>
          <w:rFonts w:ascii="Times New Roman" w:hAnsi="Times New Roman" w:cs="Times New Roman"/>
        </w:rPr>
      </w:pPr>
      <w:r w:rsidRPr="007F08F1">
        <w:rPr>
          <w:rFonts w:ascii="Times New Roman" w:hAnsi="Times New Roman" w:cs="Times New Roman"/>
        </w:rPr>
        <w:t xml:space="preserve">Are you happy that all the measures to stop you being injured have been taken? </w:t>
      </w:r>
    </w:p>
    <w:p w14:paraId="6F53B8A6" w14:textId="6B29E54C" w:rsidR="0024347F" w:rsidRPr="007F08F1" w:rsidRDefault="0024347F" w:rsidP="0024347F">
      <w:pPr>
        <w:pStyle w:val="Default"/>
        <w:keepLines/>
        <w:numPr>
          <w:ilvl w:val="1"/>
          <w:numId w:val="30"/>
        </w:numPr>
        <w:spacing w:before="120" w:after="120"/>
        <w:ind w:left="1134" w:hanging="850"/>
        <w:rPr>
          <w:rFonts w:ascii="Times New Roman" w:hAnsi="Times New Roman" w:cs="Times New Roman"/>
        </w:rPr>
      </w:pPr>
      <w:r w:rsidRPr="007F08F1">
        <w:rPr>
          <w:rFonts w:ascii="Times New Roman" w:hAnsi="Times New Roman" w:cs="Times New Roman"/>
        </w:rPr>
        <w:t xml:space="preserve">Do you know what to do and whom to contact if the job goes wrong? </w:t>
      </w:r>
    </w:p>
    <w:p w14:paraId="79DFAC97" w14:textId="7B610CCC" w:rsidR="0024347F" w:rsidRPr="00BC73DE" w:rsidRDefault="0024347F" w:rsidP="0024347F">
      <w:pPr>
        <w:pStyle w:val="Default"/>
        <w:keepNext/>
        <w:keepLines/>
        <w:spacing w:before="240" w:after="120"/>
        <w:rPr>
          <w:rFonts w:ascii="Times New Roman" w:hAnsi="Times New Roman" w:cs="Times New Roman"/>
          <w:sz w:val="32"/>
          <w:szCs w:val="32"/>
        </w:rPr>
      </w:pPr>
      <w:r w:rsidRPr="00BC73DE">
        <w:rPr>
          <w:rFonts w:ascii="Times New Roman" w:hAnsi="Times New Roman" w:cs="Times New Roman"/>
          <w:sz w:val="32"/>
          <w:szCs w:val="32"/>
        </w:rPr>
        <w:t xml:space="preserve">If you have answered </w:t>
      </w:r>
      <w:r w:rsidRPr="00BC73DE">
        <w:rPr>
          <w:rFonts w:ascii="Times New Roman" w:hAnsi="Times New Roman" w:cs="Times New Roman"/>
          <w:b/>
          <w:bCs/>
          <w:sz w:val="32"/>
          <w:szCs w:val="32"/>
        </w:rPr>
        <w:t xml:space="preserve">NO </w:t>
      </w:r>
      <w:r w:rsidRPr="00BC73DE">
        <w:rPr>
          <w:rFonts w:ascii="Times New Roman" w:hAnsi="Times New Roman" w:cs="Times New Roman"/>
          <w:sz w:val="32"/>
          <w:szCs w:val="32"/>
        </w:rPr>
        <w:t xml:space="preserve">to any of the above then seek clarification from your </w:t>
      </w:r>
      <w:r w:rsidR="00D507F4">
        <w:rPr>
          <w:rFonts w:ascii="Times New Roman" w:hAnsi="Times New Roman" w:cs="Times New Roman"/>
          <w:sz w:val="32"/>
          <w:szCs w:val="32"/>
        </w:rPr>
        <w:t>nicenstripy manager</w:t>
      </w:r>
      <w:r w:rsidRPr="00BC73DE">
        <w:rPr>
          <w:rFonts w:ascii="Times New Roman" w:hAnsi="Times New Roman" w:cs="Times New Roman"/>
          <w:sz w:val="32"/>
          <w:szCs w:val="32"/>
        </w:rPr>
        <w:t xml:space="preserve"> before commencing any works.</w:t>
      </w:r>
    </w:p>
    <w:p w14:paraId="6D1C5060" w14:textId="0AC501DA" w:rsidR="0024347F" w:rsidRPr="00D507F4" w:rsidRDefault="0024347F" w:rsidP="00D507F4">
      <w:pPr>
        <w:pStyle w:val="Default"/>
        <w:keepLines/>
        <w:spacing w:before="240" w:after="120"/>
        <w:rPr>
          <w:rFonts w:ascii="Times New Roman" w:hAnsi="Times New Roman" w:cs="Times New Roman"/>
          <w:sz w:val="32"/>
          <w:szCs w:val="32"/>
        </w:rPr>
      </w:pPr>
      <w:r w:rsidRPr="00BC73DE">
        <w:rPr>
          <w:rFonts w:ascii="Times New Roman" w:hAnsi="Times New Roman" w:cs="Times New Roman"/>
          <w:sz w:val="32"/>
          <w:szCs w:val="32"/>
        </w:rPr>
        <w:t>If you find that your risk assessments or method statements do not match the work you are carrying out, stop work immediately, or as soon as it is safe to do so, and advise your</w:t>
      </w:r>
      <w:r>
        <w:rPr>
          <w:rFonts w:ascii="Times New Roman" w:hAnsi="Times New Roman" w:cs="Times New Roman"/>
          <w:sz w:val="32"/>
          <w:szCs w:val="32"/>
        </w:rPr>
        <w:t xml:space="preserve"> nicenstripy manager</w:t>
      </w:r>
      <w:r w:rsidRPr="00BC73DE">
        <w:rPr>
          <w:rFonts w:ascii="Times New Roman" w:hAnsi="Times New Roman" w:cs="Times New Roman"/>
          <w:sz w:val="32"/>
          <w:szCs w:val="32"/>
        </w:rPr>
        <w:t>.</w:t>
      </w:r>
    </w:p>
    <w:p w14:paraId="512C518E" w14:textId="51994F11" w:rsidR="00BD19F7" w:rsidRDefault="00BD19F7">
      <w:pPr>
        <w:pStyle w:val="Heading3"/>
      </w:pPr>
      <w:bookmarkStart w:id="14" w:name="_Toc67135302"/>
      <w:r>
        <w:lastRenderedPageBreak/>
        <w:t>P</w:t>
      </w:r>
      <w:r w:rsidR="00545E50">
        <w:t xml:space="preserve">ersonal </w:t>
      </w:r>
      <w:r>
        <w:t>P</w:t>
      </w:r>
      <w:r w:rsidR="00545E50">
        <w:t xml:space="preserve">rotection </w:t>
      </w:r>
      <w:r>
        <w:t>E</w:t>
      </w:r>
      <w:r w:rsidR="00545E50">
        <w:t>quipment (PPE)</w:t>
      </w:r>
      <w:bookmarkEnd w:id="14"/>
    </w:p>
    <w:p w14:paraId="5428F836" w14:textId="288A021D" w:rsidR="00545E50" w:rsidRDefault="00545E50" w:rsidP="00545E50">
      <w:pPr>
        <w:pStyle w:val="List4"/>
        <w:spacing w:before="240" w:after="120"/>
      </w:pPr>
      <w:r>
        <w:t>You have a legal duty to wear any PPE you have been provided with.  Your Risk Assessment will identify all of the PPE you will require to carry out your job and work safely.</w:t>
      </w:r>
    </w:p>
    <w:p w14:paraId="517FD3CC" w14:textId="7E4D22B3" w:rsidR="00545E50" w:rsidRPr="00545E50" w:rsidRDefault="00545E50" w:rsidP="00545E50">
      <w:pPr>
        <w:pStyle w:val="List4"/>
        <w:spacing w:before="240" w:after="120"/>
      </w:pPr>
      <w:r>
        <w:t>If you have not been provided with any PPE and believe you may require certain items, ask your nicenstripy Manager to supply the current PPE for your use.</w:t>
      </w:r>
    </w:p>
    <w:p w14:paraId="057C9CD2" w14:textId="0FC69AC6" w:rsidR="00DD2A44" w:rsidRDefault="00DD2A44">
      <w:pPr>
        <w:pStyle w:val="Heading3"/>
      </w:pPr>
      <w:bookmarkStart w:id="15" w:name="_Toc67135303"/>
      <w:r>
        <w:t>Absence From Work</w:t>
      </w:r>
      <w:bookmarkEnd w:id="15"/>
    </w:p>
    <w:p w14:paraId="1898C5DC" w14:textId="2CE95380" w:rsidR="00DD2A44" w:rsidRDefault="00DD2A44">
      <w:pPr>
        <w:pStyle w:val="ListBullet5"/>
        <w:numPr>
          <w:ilvl w:val="0"/>
          <w:numId w:val="2"/>
        </w:numPr>
      </w:pPr>
      <w:r>
        <w:t>Employee's Responsibilities</w:t>
      </w:r>
    </w:p>
    <w:p w14:paraId="37EB4AC9" w14:textId="4C7225D7" w:rsidR="00DD2A44" w:rsidRDefault="00DD2A44">
      <w:pPr>
        <w:pStyle w:val="List2"/>
      </w:pPr>
      <w:r>
        <w:t xml:space="preserve">Any employee absent from work without authorisation should notify their </w:t>
      </w:r>
      <w:r w:rsidR="00D507F4">
        <w:t>nicenstripy</w:t>
      </w:r>
      <w:r>
        <w:t xml:space="preserve"> manager </w:t>
      </w:r>
      <w:r w:rsidR="007502FB">
        <w:t>between 6.30am and</w:t>
      </w:r>
      <w:r w:rsidR="003518B2">
        <w:t xml:space="preserve"> 7.0</w:t>
      </w:r>
      <w:r w:rsidR="00163502">
        <w:t>0 am</w:t>
      </w:r>
      <w:r>
        <w:t xml:space="preserve"> on the day of absence</w:t>
      </w:r>
      <w:r w:rsidR="007502FB">
        <w:t xml:space="preserve"> by telephone</w:t>
      </w:r>
      <w:r>
        <w:t>.</w:t>
      </w:r>
      <w:r w:rsidR="007502FB">
        <w:t xml:space="preserve">  Texting or emailing is not sufficient.</w:t>
      </w:r>
      <w:r>
        <w:t xml:space="preserve">  Failure to do this without good and sufficient reason or if a pattern of single day absences from work develop, may lead to disciplinary action.</w:t>
      </w:r>
    </w:p>
    <w:p w14:paraId="58A0CDE5" w14:textId="77777777" w:rsidR="00DD2A44" w:rsidRDefault="00DD2A44">
      <w:pPr>
        <w:pStyle w:val="List2"/>
      </w:pPr>
      <w:r>
        <w:t>Evidence of incapacity will be required for all absences other than those days that are known and agreed in advance, i.e. annual holidays, maternity or prior approved absence.  The self</w:t>
      </w:r>
      <w:r>
        <w:noBreakHyphen/>
        <w:t>certification form will suffice for periods of absence up to seven days.  Thereafter a doctor's certificate must be supplied and for every seven days of continuing absence.</w:t>
      </w:r>
    </w:p>
    <w:p w14:paraId="7B4FE512" w14:textId="5F702C84" w:rsidR="0024347F" w:rsidRDefault="00DD2A44">
      <w:pPr>
        <w:pStyle w:val="List2Last"/>
      </w:pPr>
      <w:r>
        <w:t>Where there is a lengthy period of absence for sickness or injury or where several periods of absence for sickness or injury cause concern, we reserve the right to review the situation in the light of medical evidence.</w:t>
      </w:r>
    </w:p>
    <w:p w14:paraId="3E434086" w14:textId="253B7E42" w:rsidR="00DD2A44" w:rsidRDefault="00DD2A44">
      <w:pPr>
        <w:pStyle w:val="Heading3"/>
      </w:pPr>
      <w:bookmarkStart w:id="16" w:name="_Toc67135304"/>
      <w:r>
        <w:lastRenderedPageBreak/>
        <w:t>Health And Safety At Work</w:t>
      </w:r>
      <w:bookmarkEnd w:id="16"/>
    </w:p>
    <w:p w14:paraId="350F2ED2" w14:textId="5B5E33F6" w:rsidR="00DD2A44" w:rsidRDefault="00163502" w:rsidP="00D52CD1">
      <w:pPr>
        <w:pStyle w:val="List2"/>
      </w:pPr>
      <w:r>
        <w:t xml:space="preserve">nicenstripy </w:t>
      </w:r>
      <w:r w:rsidR="00DD2A44">
        <w:t xml:space="preserve">places great importance on health, safety and welfare of </w:t>
      </w:r>
      <w:r w:rsidR="005C5243">
        <w:t>empl</w:t>
      </w:r>
      <w:r w:rsidR="007502FB">
        <w:t xml:space="preserve">oyees </w:t>
      </w:r>
      <w:r w:rsidR="00DD2A44">
        <w:t>at work.</w:t>
      </w:r>
      <w:r w:rsidR="00D52CD1">
        <w:t xml:space="preserve">  At all times</w:t>
      </w:r>
      <w:r w:rsidR="00A14A69">
        <w:t>,</w:t>
      </w:r>
      <w:r w:rsidR="00D52CD1">
        <w:t xml:space="preserve"> </w:t>
      </w:r>
      <w:r w:rsidR="005C5243">
        <w:t>empl</w:t>
      </w:r>
      <w:r w:rsidR="007502FB">
        <w:t xml:space="preserve">oyees </w:t>
      </w:r>
      <w:r w:rsidR="00D52CD1">
        <w:t>are to follow Health &amp; Safety guidelines and lack of knowledge is not considered to be a viable excuse.</w:t>
      </w:r>
    </w:p>
    <w:p w14:paraId="2283F579" w14:textId="77777777" w:rsidR="00DD2A44" w:rsidRDefault="00DD2A44" w:rsidP="00D507F4">
      <w:pPr>
        <w:pStyle w:val="ListBullet5"/>
        <w:numPr>
          <w:ilvl w:val="0"/>
          <w:numId w:val="2"/>
        </w:numPr>
        <w:ind w:left="1134" w:hanging="850"/>
      </w:pPr>
      <w:r>
        <w:t>Policy</w:t>
      </w:r>
    </w:p>
    <w:p w14:paraId="3B6CEBDD" w14:textId="176EDB50" w:rsidR="00DD2A44" w:rsidRDefault="00DD2A44">
      <w:pPr>
        <w:pStyle w:val="List2"/>
      </w:pPr>
      <w:r>
        <w:t xml:space="preserve">It is </w:t>
      </w:r>
      <w:r w:rsidR="00163502">
        <w:t>nicenstripy</w:t>
      </w:r>
      <w:r w:rsidR="00D507F4">
        <w:t>’</w:t>
      </w:r>
      <w:r w:rsidR="0000434E">
        <w:t xml:space="preserve">s </w:t>
      </w:r>
      <w:r>
        <w:t xml:space="preserve">general policy that an environment is created and maintained which is both safe and healthy for the benefit of all </w:t>
      </w:r>
      <w:r w:rsidR="005C5243">
        <w:t xml:space="preserve">employees, </w:t>
      </w:r>
      <w:r w:rsidR="00F91688">
        <w:t xml:space="preserve">temporary employees, </w:t>
      </w:r>
      <w:r w:rsidR="005C5243">
        <w:t>sub-contractors</w:t>
      </w:r>
      <w:r w:rsidR="00D52CD1">
        <w:t xml:space="preserve"> and third parties</w:t>
      </w:r>
      <w:r>
        <w:t>.  The prevention of all accidents, particularly those involving injury or damage to equipment and property is recognised as being essential to an efficient operation as well as avoiding hardship and suffering.</w:t>
      </w:r>
    </w:p>
    <w:p w14:paraId="5CA14D02" w14:textId="77777777" w:rsidR="00DD2A44" w:rsidRDefault="00DD2A44">
      <w:pPr>
        <w:pStyle w:val="List2"/>
      </w:pPr>
      <w:r>
        <w:t>The safety of the individual is important and must be considered along with the needs of the business.  All members of management will ensure that reasonably practicable, safe methods and conditions of working are maintained and that they comply with statutory regulations and employer's duties.</w:t>
      </w:r>
    </w:p>
    <w:p w14:paraId="331429C2" w14:textId="232B0E2E" w:rsidR="00DD2A44" w:rsidRDefault="00DD2A44">
      <w:pPr>
        <w:pStyle w:val="List2"/>
      </w:pPr>
      <w:r>
        <w:t xml:space="preserve">The observation of the </w:t>
      </w:r>
      <w:r w:rsidR="00163502">
        <w:t xml:space="preserve">Health &amp; </w:t>
      </w:r>
      <w:r>
        <w:t xml:space="preserve">Safety Regulations is a condition of employment for all </w:t>
      </w:r>
      <w:r w:rsidR="005C5243">
        <w:t xml:space="preserve">employees </w:t>
      </w:r>
      <w:r>
        <w:t xml:space="preserve">and it is made clear that failure to adhere to these regulations may result in disciplinary action.  This can lead to dismissal for serious cases, which jeopardise the health and safety of </w:t>
      </w:r>
      <w:r w:rsidR="005C5243">
        <w:t>emplo</w:t>
      </w:r>
      <w:r w:rsidR="007502FB">
        <w:t xml:space="preserve">yees, </w:t>
      </w:r>
      <w:r w:rsidR="00F91688">
        <w:t xml:space="preserve">temporary staff, </w:t>
      </w:r>
      <w:r w:rsidR="005C5243">
        <w:t>sub-contractors</w:t>
      </w:r>
      <w:r>
        <w:t xml:space="preserve"> or other persons.</w:t>
      </w:r>
    </w:p>
    <w:p w14:paraId="2792BDC3" w14:textId="3D98C305" w:rsidR="00DD2A44" w:rsidRDefault="00DD2A44">
      <w:pPr>
        <w:pStyle w:val="List2Last"/>
      </w:pPr>
      <w:r>
        <w:t xml:space="preserve">It is </w:t>
      </w:r>
      <w:r w:rsidR="0000434E">
        <w:t>nicenstripy</w:t>
      </w:r>
      <w:r w:rsidR="00F91688">
        <w:t>’</w:t>
      </w:r>
      <w:r w:rsidR="0000434E">
        <w:t xml:space="preserve">s </w:t>
      </w:r>
      <w:r>
        <w:t>intention to operate wherever possible using substances and plant that will not damage the environment.</w:t>
      </w:r>
    </w:p>
    <w:p w14:paraId="4386A3DA" w14:textId="055053A0" w:rsidR="00DD2A44" w:rsidRDefault="00DD2A44" w:rsidP="005C5243">
      <w:pPr>
        <w:pStyle w:val="ListBullet5"/>
      </w:pPr>
      <w:r>
        <w:lastRenderedPageBreak/>
        <w:t>Employee’s</w:t>
      </w:r>
      <w:r w:rsidR="005C5243">
        <w:t xml:space="preserve"> </w:t>
      </w:r>
      <w:r>
        <w:t>Responsibilities</w:t>
      </w:r>
    </w:p>
    <w:p w14:paraId="1F48BD03" w14:textId="77777777" w:rsidR="00DD2A44" w:rsidRDefault="00DD2A44">
      <w:pPr>
        <w:pStyle w:val="List2"/>
      </w:pPr>
      <w:r>
        <w:t xml:space="preserve">To comply with the </w:t>
      </w:r>
      <w:r w:rsidR="00D52CD1">
        <w:t>Health and S</w:t>
      </w:r>
      <w:r>
        <w:t xml:space="preserve">afety rules operating within a </w:t>
      </w:r>
      <w:r w:rsidR="00163502">
        <w:t xml:space="preserve">nicenstripy </w:t>
      </w:r>
      <w:r w:rsidR="00D52CD1">
        <w:t>unit</w:t>
      </w:r>
      <w:r>
        <w:t xml:space="preserve"> and with all rules laid down by the Health and Safety at Work Act, the Factories Act, the Offices, Shops and Railways Premises Act.  Failure to comply with such rules may lead to disciplinary action.</w:t>
      </w:r>
    </w:p>
    <w:p w14:paraId="4487D543" w14:textId="75A4E3BC" w:rsidR="00DD2A44" w:rsidRDefault="00DD2A44">
      <w:pPr>
        <w:pStyle w:val="List2Last"/>
      </w:pPr>
      <w:r>
        <w:t xml:space="preserve">All </w:t>
      </w:r>
      <w:r w:rsidR="005C5243">
        <w:t xml:space="preserve">employees </w:t>
      </w:r>
      <w:r>
        <w:t>are further required to take such steps as are reasonably practical to ensure that the health and safety of themselves and of others is not affected by their work.</w:t>
      </w:r>
    </w:p>
    <w:p w14:paraId="2A0D3585" w14:textId="001FCFB6" w:rsidR="00DD2A44" w:rsidRDefault="00A55F4A">
      <w:pPr>
        <w:pStyle w:val="List2Last"/>
      </w:pPr>
      <w:r>
        <w:t>All p</w:t>
      </w:r>
      <w:r w:rsidR="00DD2A44">
        <w:t xml:space="preserve">rotective clothing and equipment </w:t>
      </w:r>
      <w:r>
        <w:t xml:space="preserve">(PPE) </w:t>
      </w:r>
      <w:r w:rsidR="00DD2A44">
        <w:t xml:space="preserve">should be worn at all times and </w:t>
      </w:r>
      <w:r w:rsidR="005C5243">
        <w:t>empl</w:t>
      </w:r>
      <w:r w:rsidR="007960B7">
        <w:t>o</w:t>
      </w:r>
      <w:r w:rsidR="005C5243">
        <w:t>yee</w:t>
      </w:r>
      <w:r w:rsidR="007960B7">
        <w:t xml:space="preserve">s </w:t>
      </w:r>
      <w:r w:rsidR="00DD2A44">
        <w:t xml:space="preserve">should co-operate with management in all respects for the full implementation of the </w:t>
      </w:r>
      <w:r>
        <w:t>H</w:t>
      </w:r>
      <w:r w:rsidR="00DD2A44">
        <w:t xml:space="preserve">ealth and </w:t>
      </w:r>
      <w:r>
        <w:t>S</w:t>
      </w:r>
      <w:r w:rsidR="00DD2A44">
        <w:t xml:space="preserve">afety </w:t>
      </w:r>
      <w:r>
        <w:t>P</w:t>
      </w:r>
      <w:r w:rsidR="00DD2A44">
        <w:t>olicies in force.</w:t>
      </w:r>
      <w:r w:rsidR="0000434E">
        <w:t xml:space="preserve">  In particular</w:t>
      </w:r>
      <w:r w:rsidR="007960B7">
        <w:t>,</w:t>
      </w:r>
      <w:r w:rsidR="004707EB">
        <w:t xml:space="preserve"> steel toe</w:t>
      </w:r>
      <w:r w:rsidR="0000434E">
        <w:t>cap boots must be worn at all times.</w:t>
      </w:r>
    </w:p>
    <w:p w14:paraId="57CB0269" w14:textId="372807D0" w:rsidR="00DD2A44" w:rsidRDefault="00DD2A44">
      <w:pPr>
        <w:pStyle w:val="Heading3"/>
      </w:pPr>
      <w:bookmarkStart w:id="17" w:name="_Toc67135305"/>
      <w:r>
        <w:t>Record Of Attendance</w:t>
      </w:r>
      <w:bookmarkEnd w:id="17"/>
    </w:p>
    <w:p w14:paraId="222860D8" w14:textId="287E5B3A" w:rsidR="00DD2A44" w:rsidRDefault="00DD2A44" w:rsidP="00F91688">
      <w:pPr>
        <w:pStyle w:val="ListBullet5"/>
        <w:numPr>
          <w:ilvl w:val="0"/>
          <w:numId w:val="2"/>
        </w:numPr>
        <w:ind w:left="1134" w:hanging="850"/>
      </w:pPr>
      <w:r>
        <w:t>Employee's Responsibilities</w:t>
      </w:r>
    </w:p>
    <w:p w14:paraId="02180B20" w14:textId="127E93B2" w:rsidR="00DD2A44" w:rsidRDefault="00DD2A44">
      <w:pPr>
        <w:pStyle w:val="List2"/>
      </w:pPr>
      <w:r>
        <w:t xml:space="preserve">All </w:t>
      </w:r>
      <w:r w:rsidR="005C5243">
        <w:t>empl</w:t>
      </w:r>
      <w:r w:rsidR="007960B7">
        <w:t xml:space="preserve">oyees </w:t>
      </w:r>
      <w:r>
        <w:t>are required to follow the procedures that are in f</w:t>
      </w:r>
      <w:r w:rsidR="00163502">
        <w:t>orce for recording attendance.</w:t>
      </w:r>
    </w:p>
    <w:p w14:paraId="6F6F7721" w14:textId="77777777" w:rsidR="00DD2A44" w:rsidRDefault="00123151">
      <w:pPr>
        <w:pStyle w:val="List2Last"/>
      </w:pPr>
      <w:r>
        <w:t>This is in</w:t>
      </w:r>
      <w:r w:rsidR="00DD2A44">
        <w:t xml:space="preserve"> compliance with the Health and Safety at Work legislation and failure to follow correct procedure could result in disciplinary action.</w:t>
      </w:r>
    </w:p>
    <w:p w14:paraId="223A2926" w14:textId="1CF4BC0E" w:rsidR="00DD2A44" w:rsidRDefault="00DD2A44">
      <w:pPr>
        <w:pStyle w:val="Heading3"/>
      </w:pPr>
      <w:bookmarkStart w:id="18" w:name="_Toc67135306"/>
      <w:r>
        <w:t>Accidents</w:t>
      </w:r>
      <w:bookmarkEnd w:id="18"/>
    </w:p>
    <w:p w14:paraId="2C496076" w14:textId="6D68C084" w:rsidR="00DD2A44" w:rsidRDefault="00DD2A44">
      <w:pPr>
        <w:pStyle w:val="List2Last"/>
      </w:pPr>
      <w:r>
        <w:t xml:space="preserve">If anyone is involved in any accident, however minor, this must be reported to a member of management as soon as possible.  This includes any accident involving any other person on or off </w:t>
      </w:r>
      <w:r w:rsidR="00163502">
        <w:t>nicenstripy</w:t>
      </w:r>
      <w:r w:rsidR="007960B7">
        <w:t xml:space="preserve"> premises and it is your personal responsibility to</w:t>
      </w:r>
      <w:r>
        <w:t xml:space="preserve"> ensure that all accidents are recorded in the accident </w:t>
      </w:r>
      <w:r w:rsidR="00F91688">
        <w:t>documentation</w:t>
      </w:r>
      <w:r>
        <w:t>.</w:t>
      </w:r>
    </w:p>
    <w:p w14:paraId="66AE865B" w14:textId="4621B702" w:rsidR="00A55F4A" w:rsidRDefault="00A55F4A">
      <w:pPr>
        <w:pStyle w:val="List2Last"/>
      </w:pPr>
      <w:r>
        <w:lastRenderedPageBreak/>
        <w:t>The designated qualified First Aider should be requested to attend to any person who has suffered an injury of any kind whilst on site and take the appropriate action to remedy the situation, including, but not limited to, calling the emergency services for assistance.</w:t>
      </w:r>
    </w:p>
    <w:p w14:paraId="1606578D" w14:textId="61223775" w:rsidR="00123151" w:rsidRDefault="00123151" w:rsidP="008C1E6E">
      <w:pPr>
        <w:pStyle w:val="Heading3"/>
      </w:pPr>
      <w:bookmarkStart w:id="19" w:name="_Toc67135307"/>
      <w:r>
        <w:t>Payment</w:t>
      </w:r>
      <w:bookmarkEnd w:id="19"/>
    </w:p>
    <w:p w14:paraId="0C59770B" w14:textId="48275464" w:rsidR="00123151" w:rsidRDefault="00123151" w:rsidP="00F91688">
      <w:pPr>
        <w:pStyle w:val="List4"/>
        <w:spacing w:before="240" w:after="120"/>
        <w:ind w:left="0"/>
      </w:pPr>
      <w:r>
        <w:t>Employees will be allocated an employee number and will be paid through PAYE on a monthly basis</w:t>
      </w:r>
      <w:r w:rsidR="00D81BCB">
        <w:t>,</w:t>
      </w:r>
      <w:r>
        <w:t xml:space="preserve"> on the 7</w:t>
      </w:r>
      <w:r w:rsidRPr="00123151">
        <w:rPr>
          <w:vertAlign w:val="superscript"/>
        </w:rPr>
        <w:t>th</w:t>
      </w:r>
      <w:r>
        <w:t xml:space="preserve"> of the </w:t>
      </w:r>
      <w:r w:rsidR="00F91688">
        <w:t xml:space="preserve">calendar </w:t>
      </w:r>
      <w:r>
        <w:t>month following</w:t>
      </w:r>
      <w:r w:rsidR="00D81BCB">
        <w:t>.</w:t>
      </w:r>
    </w:p>
    <w:p w14:paraId="27DD5154" w14:textId="1FCD33D3" w:rsidR="00F91688" w:rsidRDefault="00F91688" w:rsidP="00F91688">
      <w:pPr>
        <w:pStyle w:val="List4"/>
        <w:spacing w:before="240" w:after="120"/>
        <w:ind w:left="0"/>
      </w:pPr>
      <w:r>
        <w:t>Any deductions due will be taken from your wages as agreed.</w:t>
      </w:r>
    </w:p>
    <w:p w14:paraId="2AEFF5F8" w14:textId="78B6729F" w:rsidR="008C1E6E" w:rsidRDefault="008C1E6E" w:rsidP="008C1E6E">
      <w:pPr>
        <w:pStyle w:val="Heading3"/>
      </w:pPr>
      <w:bookmarkStart w:id="20" w:name="_Toc67135308"/>
      <w:r>
        <w:t>Change Of Address And Notices</w:t>
      </w:r>
      <w:bookmarkEnd w:id="20"/>
    </w:p>
    <w:p w14:paraId="52BBF6FF" w14:textId="1C1619E9" w:rsidR="008C1E6E" w:rsidRDefault="008C1E6E" w:rsidP="008C1E6E">
      <w:pPr>
        <w:pStyle w:val="List2Last"/>
      </w:pPr>
      <w:r>
        <w:t xml:space="preserve">All changes of address, landline and mobile telephone numbers, status and other relevant circumstances must be notified to your </w:t>
      </w:r>
      <w:r w:rsidR="00F91688">
        <w:t>manager</w:t>
      </w:r>
      <w:r>
        <w:t xml:space="preserve"> immediately upon change.</w:t>
      </w:r>
    </w:p>
    <w:p w14:paraId="0FFF6E8E" w14:textId="15C08936" w:rsidR="008C1E6E" w:rsidRDefault="008C1E6E" w:rsidP="008C1E6E">
      <w:pPr>
        <w:pStyle w:val="Heading3"/>
      </w:pPr>
      <w:bookmarkStart w:id="21" w:name="_Toc67135309"/>
      <w:r>
        <w:t>Return Of Company Property</w:t>
      </w:r>
      <w:bookmarkEnd w:id="21"/>
    </w:p>
    <w:p w14:paraId="3CCD108F" w14:textId="211BF5B0" w:rsidR="00F91688" w:rsidRDefault="008C1E6E" w:rsidP="008C1E6E">
      <w:pPr>
        <w:pStyle w:val="List2Last"/>
      </w:pPr>
      <w:r>
        <w:t>On leav</w:t>
      </w:r>
      <w:r w:rsidR="007D3EF3">
        <w:t>ing nicenstripy</w:t>
      </w:r>
      <w:r w:rsidR="00F91688">
        <w:t>’</w:t>
      </w:r>
      <w:r w:rsidR="007D3EF3">
        <w:t>s employment</w:t>
      </w:r>
      <w:r>
        <w:t xml:space="preserve"> all uniform, property, documents and correspondence relating to the company's affairs must be returned, including books of instruction and reference and all effects etc.</w:t>
      </w:r>
      <w:r w:rsidR="00F91688">
        <w:t xml:space="preserve"> within a period of 5 working days.  Final wages will not be calculated until all items are returned</w:t>
      </w:r>
      <w:r w:rsidR="009B2206">
        <w:t xml:space="preserve"> within the above period.</w:t>
      </w:r>
    </w:p>
    <w:p w14:paraId="5540EFDD" w14:textId="572014F4" w:rsidR="008C1E6E" w:rsidRDefault="008C1E6E" w:rsidP="008C1E6E">
      <w:pPr>
        <w:pStyle w:val="List2Last"/>
      </w:pPr>
      <w:r>
        <w:t>Failure to comply will result in the costs of such items being deducted from employee</w:t>
      </w:r>
      <w:r w:rsidR="00F91688">
        <w:t>’</w:t>
      </w:r>
      <w:r>
        <w:t>s final pay.</w:t>
      </w:r>
    </w:p>
    <w:p w14:paraId="55D949CF" w14:textId="77777777" w:rsidR="009B2206" w:rsidRDefault="009B2206" w:rsidP="009B2206">
      <w:pPr>
        <w:pStyle w:val="Heading3"/>
      </w:pPr>
      <w:bookmarkStart w:id="22" w:name="_Toc66968861"/>
      <w:bookmarkStart w:id="23" w:name="_Toc67135310"/>
      <w:r w:rsidRPr="00602780">
        <w:lastRenderedPageBreak/>
        <w:t>Safeguarding</w:t>
      </w:r>
      <w:bookmarkEnd w:id="22"/>
      <w:bookmarkEnd w:id="23"/>
    </w:p>
    <w:p w14:paraId="0BF179D9" w14:textId="66A00CC2" w:rsidR="009B2206" w:rsidRPr="00602780" w:rsidRDefault="009B2206" w:rsidP="009B2206">
      <w:pPr>
        <w:pStyle w:val="List2Last"/>
      </w:pPr>
      <w:r w:rsidRPr="00602780">
        <w:t xml:space="preserve">nicenstripy is committed to a </w:t>
      </w:r>
      <w:r w:rsidR="00A55F4A" w:rsidRPr="00602780">
        <w:t>zero-tolerance</w:t>
      </w:r>
      <w:r w:rsidRPr="00602780">
        <w:t xml:space="preserve"> policy against any kind of abuse</w:t>
      </w:r>
      <w:r w:rsidR="00A55F4A">
        <w:t>,</w:t>
      </w:r>
      <w:r w:rsidRPr="00602780">
        <w:t xml:space="preserve"> towards anyone and to safeguarding and promoting the health, safety and welfare of our </w:t>
      </w:r>
      <w:r>
        <w:t xml:space="preserve">staff, temporary employees, sub-contractors, </w:t>
      </w:r>
      <w:r w:rsidRPr="00602780">
        <w:t>customers</w:t>
      </w:r>
      <w:r>
        <w:t xml:space="preserve"> and third parties</w:t>
      </w:r>
      <w:r w:rsidRPr="00602780">
        <w:t xml:space="preserve">. Everybody has the right to be safe no matter who they are or what their circumstances. </w:t>
      </w:r>
    </w:p>
    <w:p w14:paraId="49DC1FAC" w14:textId="77777777" w:rsidR="009B2206" w:rsidRDefault="009B2206" w:rsidP="009B2206">
      <w:pPr>
        <w:pStyle w:val="List2Last"/>
      </w:pPr>
      <w:r w:rsidRPr="00602780">
        <w:t xml:space="preserve">Safeguarding means protecting a person’s right to live in safety, free from abuse and neglect and involves 6 key concepts – </w:t>
      </w:r>
      <w:r w:rsidRPr="003179A7">
        <w:rPr>
          <w:i/>
          <w:iCs/>
        </w:rPr>
        <w:t>empowerment, protection, prevention, proportionate responses, partnership and accountability</w:t>
      </w:r>
      <w:r w:rsidRPr="00602780">
        <w:t xml:space="preserve">. </w:t>
      </w:r>
    </w:p>
    <w:p w14:paraId="1CB7D8E9" w14:textId="6062CBCF" w:rsidR="009B2206" w:rsidRPr="00602780" w:rsidRDefault="009B2206" w:rsidP="009B2206">
      <w:pPr>
        <w:pStyle w:val="List2Last"/>
      </w:pPr>
      <w:r w:rsidRPr="00602780">
        <w:t xml:space="preserve">As an organisation we work collaboratively with others to </w:t>
      </w:r>
      <w:r w:rsidR="00A55F4A">
        <w:t>en</w:t>
      </w:r>
      <w:r w:rsidRPr="00602780">
        <w:t xml:space="preserve">sure that as far as possible our </w:t>
      </w:r>
      <w:r w:rsidR="00A55F4A">
        <w:t xml:space="preserve">staff, </w:t>
      </w:r>
      <w:r w:rsidRPr="00602780">
        <w:t xml:space="preserve">customers </w:t>
      </w:r>
      <w:r w:rsidR="00A55F4A">
        <w:t xml:space="preserve">and third parties </w:t>
      </w:r>
      <w:r w:rsidRPr="00602780">
        <w:t xml:space="preserve">are: </w:t>
      </w:r>
    </w:p>
    <w:p w14:paraId="54092ACD" w14:textId="77777777" w:rsidR="009B2206" w:rsidRPr="00602780" w:rsidRDefault="009B2206" w:rsidP="009B2206">
      <w:pPr>
        <w:pStyle w:val="Default"/>
        <w:numPr>
          <w:ilvl w:val="1"/>
          <w:numId w:val="31"/>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_Safe and able to protect themselves from abuse and neglect </w:t>
      </w:r>
    </w:p>
    <w:p w14:paraId="7EBBD13C" w14:textId="77777777" w:rsidR="009B2206" w:rsidRPr="00602780" w:rsidRDefault="009B2206" w:rsidP="009B2206">
      <w:pPr>
        <w:pStyle w:val="Default"/>
        <w:numPr>
          <w:ilvl w:val="1"/>
          <w:numId w:val="31"/>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_Treated fairly and with dignity and respect </w:t>
      </w:r>
    </w:p>
    <w:p w14:paraId="0656F80A" w14:textId="77777777" w:rsidR="009B2206" w:rsidRPr="00602780" w:rsidRDefault="009B2206" w:rsidP="009B2206">
      <w:pPr>
        <w:pStyle w:val="Default"/>
        <w:numPr>
          <w:ilvl w:val="1"/>
          <w:numId w:val="31"/>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_Protected when they need to be </w:t>
      </w:r>
    </w:p>
    <w:p w14:paraId="51765A3E" w14:textId="77777777" w:rsidR="009B2206" w:rsidRPr="00602780" w:rsidRDefault="009B2206" w:rsidP="009B2206">
      <w:pPr>
        <w:pStyle w:val="Default"/>
        <w:numPr>
          <w:ilvl w:val="1"/>
          <w:numId w:val="31"/>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_Able to get support, protection and the services they need. </w:t>
      </w:r>
    </w:p>
    <w:p w14:paraId="4470E8B8" w14:textId="422675D5" w:rsidR="009B2206" w:rsidRPr="00602780" w:rsidRDefault="009B2206" w:rsidP="009B2206">
      <w:pPr>
        <w:pStyle w:val="List2Last"/>
      </w:pPr>
      <w:r w:rsidRPr="00602780">
        <w:t xml:space="preserve">Everyone who works </w:t>
      </w:r>
      <w:r>
        <w:t>with nicenstripy</w:t>
      </w:r>
      <w:r w:rsidRPr="00602780">
        <w:t xml:space="preserve"> is in a position of trust and has a responsibility to report any concerns, suspicions or disclosures of abuse with regard to </w:t>
      </w:r>
      <w:r>
        <w:t xml:space="preserve">staff, </w:t>
      </w:r>
      <w:r w:rsidRPr="00602780">
        <w:t xml:space="preserve">customers or others they may come into contact with. </w:t>
      </w:r>
      <w:r>
        <w:t xml:space="preserve"> </w:t>
      </w:r>
      <w:r w:rsidRPr="00602780">
        <w:t xml:space="preserve">We all have a responsibility to prevent, recognise and act on abuse and neglect in a timely </w:t>
      </w:r>
      <w:r w:rsidR="003179A7">
        <w:t>method</w:t>
      </w:r>
      <w:r w:rsidRPr="00602780">
        <w:t xml:space="preserve">. </w:t>
      </w:r>
      <w:r>
        <w:t xml:space="preserve"> </w:t>
      </w:r>
      <w:r w:rsidRPr="00602780">
        <w:t>Anyone raising a safeguarding alert or concern will always be listened to, taken seriously and assured that we will act on their concern</w:t>
      </w:r>
      <w:r>
        <w:t xml:space="preserve"> immediately</w:t>
      </w:r>
      <w:r w:rsidRPr="00602780">
        <w:t xml:space="preserve">. </w:t>
      </w:r>
    </w:p>
    <w:p w14:paraId="3A9CBFC6" w14:textId="33521F4A" w:rsidR="009B2206" w:rsidRDefault="009B2206" w:rsidP="009B2206">
      <w:pPr>
        <w:pStyle w:val="List2Last"/>
      </w:pPr>
      <w:r w:rsidRPr="00602780">
        <w:t xml:space="preserve">Abuse can be caused by those inflicting harm or those who fail to act to prevent harm. </w:t>
      </w:r>
      <w:r>
        <w:t xml:space="preserve"> </w:t>
      </w:r>
      <w:r w:rsidRPr="00602780">
        <w:t>Abuse is not restricted to any soci</w:t>
      </w:r>
      <w:r>
        <w:t>al</w:t>
      </w:r>
      <w:r w:rsidRPr="00602780">
        <w:t>-economic group, gender or culture and can take a number of forms including</w:t>
      </w:r>
      <w:r w:rsidR="003179A7">
        <w:t xml:space="preserve"> but not limited to</w:t>
      </w:r>
      <w:r>
        <w:t>;</w:t>
      </w:r>
    </w:p>
    <w:p w14:paraId="2A75DC1C" w14:textId="77777777" w:rsidR="009B2206" w:rsidRPr="009B2206" w:rsidRDefault="009B2206" w:rsidP="009B2206">
      <w:pPr>
        <w:pStyle w:val="List2Last"/>
        <w:rPr>
          <w:b/>
          <w:bCs/>
          <w:i/>
          <w:iCs/>
          <w:sz w:val="24"/>
          <w:szCs w:val="24"/>
        </w:rPr>
      </w:pPr>
      <w:r w:rsidRPr="009B2206">
        <w:rPr>
          <w:b/>
          <w:bCs/>
          <w:i/>
          <w:iCs/>
          <w:sz w:val="24"/>
          <w:szCs w:val="24"/>
        </w:rPr>
        <w:lastRenderedPageBreak/>
        <w:t xml:space="preserve">Physical abuse, sexual abuse, psychological/emotional abuse, neglect, financial/material abuse, bullying, and hate crime. </w:t>
      </w:r>
    </w:p>
    <w:p w14:paraId="0689D519" w14:textId="71D93EBD" w:rsidR="009B2206" w:rsidRPr="00602780" w:rsidRDefault="009B2206" w:rsidP="009B2206">
      <w:pPr>
        <w:pStyle w:val="List2Last"/>
      </w:pPr>
      <w:r w:rsidRPr="00602780">
        <w:t xml:space="preserve">At </w:t>
      </w:r>
      <w:r>
        <w:t>nicenstripy</w:t>
      </w:r>
      <w:r w:rsidRPr="00602780">
        <w:t xml:space="preserve"> our approach to safeguarding our </w:t>
      </w:r>
      <w:r>
        <w:t xml:space="preserve">staff, temporary employees, sub-contractors, </w:t>
      </w:r>
      <w:r w:rsidRPr="00602780">
        <w:t xml:space="preserve">customers </w:t>
      </w:r>
      <w:r>
        <w:t xml:space="preserve">and third parties </w:t>
      </w:r>
      <w:r w:rsidRPr="00602780">
        <w:t>also includes considering wider issues that are or may be putting them</w:t>
      </w:r>
      <w:r w:rsidR="003179A7">
        <w:t xml:space="preserve"> into some kind of abuse</w:t>
      </w:r>
      <w:r>
        <w:t>.</w:t>
      </w:r>
    </w:p>
    <w:p w14:paraId="70C0D906" w14:textId="7B4C77B6" w:rsidR="009B2206" w:rsidRPr="00602780" w:rsidRDefault="009B2206" w:rsidP="009B2206">
      <w:pPr>
        <w:pStyle w:val="List2Last"/>
      </w:pPr>
      <w:r w:rsidRPr="00602780">
        <w:t xml:space="preserve">It is not the </w:t>
      </w:r>
      <w:r>
        <w:t>employee</w:t>
      </w:r>
      <w:r w:rsidR="003179A7">
        <w:t>’</w:t>
      </w:r>
      <w:r>
        <w:t>s</w:t>
      </w:r>
      <w:r w:rsidRPr="00602780">
        <w:t xml:space="preserve"> responsibility to determine whether abuse is taking place, however, it is the </w:t>
      </w:r>
      <w:r>
        <w:t>employees</w:t>
      </w:r>
      <w:r w:rsidRPr="00602780">
        <w:t xml:space="preserve"> responsibility to pass on any concerns they </w:t>
      </w:r>
      <w:r w:rsidR="003179A7">
        <w:t xml:space="preserve">may </w:t>
      </w:r>
      <w:r w:rsidRPr="00602780">
        <w:t>have. The following is the procedure that a</w:t>
      </w:r>
      <w:r>
        <w:t>n</w:t>
      </w:r>
      <w:r w:rsidRPr="00602780">
        <w:t xml:space="preserve"> </w:t>
      </w:r>
      <w:r>
        <w:t>employee</w:t>
      </w:r>
      <w:r w:rsidRPr="00602780">
        <w:t xml:space="preserve"> should follow: </w:t>
      </w:r>
    </w:p>
    <w:p w14:paraId="3152BD2E" w14:textId="19C4B2AC" w:rsidR="009B2206" w:rsidRPr="00602780" w:rsidRDefault="009B2206" w:rsidP="009B2206">
      <w:pPr>
        <w:pStyle w:val="Default"/>
        <w:numPr>
          <w:ilvl w:val="0"/>
          <w:numId w:val="32"/>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Report concerns to the nicenstripy Manager as soon as possible. If the nicenstripy Manager isn’t available or if you suspect that the nicenstripy Manager is involved in the abuse, contact nicenstripy Central Office on 0800 014 2420 immediately</w:t>
      </w:r>
      <w:r w:rsidR="003179A7">
        <w:rPr>
          <w:rFonts w:ascii="Times New Roman" w:hAnsi="Times New Roman" w:cs="Times New Roman"/>
          <w:b/>
          <w:bCs/>
          <w:i/>
          <w:iCs/>
          <w:color w:val="auto"/>
        </w:rPr>
        <w:t xml:space="preserve"> and ask to speak with one of the Directors</w:t>
      </w:r>
      <w:r w:rsidRPr="00602780">
        <w:rPr>
          <w:rFonts w:ascii="Times New Roman" w:hAnsi="Times New Roman" w:cs="Times New Roman"/>
          <w:b/>
          <w:bCs/>
          <w:i/>
          <w:iCs/>
          <w:color w:val="auto"/>
        </w:rPr>
        <w:t xml:space="preserve">. </w:t>
      </w:r>
    </w:p>
    <w:p w14:paraId="4E306D3E" w14:textId="77777777" w:rsidR="009B2206" w:rsidRPr="00602780" w:rsidRDefault="009B2206" w:rsidP="009B2206">
      <w:pPr>
        <w:pStyle w:val="Default"/>
        <w:numPr>
          <w:ilvl w:val="0"/>
          <w:numId w:val="32"/>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_If someone is in immediate danger, and the nicenstripy Manager is unavailable, call the emergency services (do not jeopardise your own safety). Try to remain calm. </w:t>
      </w:r>
    </w:p>
    <w:p w14:paraId="32DBD411" w14:textId="77777777" w:rsidR="009B2206" w:rsidRPr="00602780" w:rsidRDefault="009B2206" w:rsidP="009B2206">
      <w:pPr>
        <w:pStyle w:val="Default"/>
        <w:numPr>
          <w:ilvl w:val="0"/>
          <w:numId w:val="32"/>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_Remember you may be at a crime scene; be aware of the need to preserve evidence.  Do not clean up, do not wash the victim, do not touch anything you do not have to.  If you have to clarify what happened keep it to a minimum, ask open questions – what, when, how.  Do not probe further. </w:t>
      </w:r>
    </w:p>
    <w:p w14:paraId="36636346" w14:textId="77777777" w:rsidR="009B2206" w:rsidRPr="00602780" w:rsidRDefault="009B2206" w:rsidP="009B2206">
      <w:pPr>
        <w:pStyle w:val="Default"/>
        <w:numPr>
          <w:ilvl w:val="0"/>
          <w:numId w:val="32"/>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_If a person discloses abuse, listen carefully to what you are being told - you will need to remember names, dates, places and descriptions of what happened etc. as this will need to be reported to the nicenstripy Manager, when notes must be taken and possibly passed to law enforcement officers. </w:t>
      </w:r>
    </w:p>
    <w:p w14:paraId="1DE438C4" w14:textId="77777777" w:rsidR="009B2206" w:rsidRPr="00602780" w:rsidRDefault="009B2206" w:rsidP="009B2206">
      <w:pPr>
        <w:pStyle w:val="Default"/>
        <w:numPr>
          <w:ilvl w:val="0"/>
          <w:numId w:val="32"/>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_Even if the person who has been abused, or tells you about abuse says they don’t want you to do anything, you </w:t>
      </w:r>
      <w:r w:rsidRPr="00602780">
        <w:rPr>
          <w:rFonts w:ascii="Times New Roman" w:hAnsi="Times New Roman" w:cs="Times New Roman"/>
          <w:b/>
          <w:bCs/>
          <w:i/>
          <w:iCs/>
          <w:color w:val="auto"/>
          <w:u w:val="single"/>
        </w:rPr>
        <w:t>must</w:t>
      </w:r>
      <w:r w:rsidRPr="00602780">
        <w:rPr>
          <w:rFonts w:ascii="Times New Roman" w:hAnsi="Times New Roman" w:cs="Times New Roman"/>
          <w:b/>
          <w:bCs/>
          <w:i/>
          <w:iCs/>
          <w:color w:val="auto"/>
        </w:rPr>
        <w:t xml:space="preserve"> report to the nicenstripy Manager.</w:t>
      </w:r>
    </w:p>
    <w:p w14:paraId="04D0B5C0" w14:textId="4E229B6C" w:rsidR="009B2206" w:rsidRDefault="009B2206" w:rsidP="008C1E6E">
      <w:pPr>
        <w:pStyle w:val="List2Last"/>
      </w:pPr>
      <w:r w:rsidRPr="00602780">
        <w:t xml:space="preserve">All </w:t>
      </w:r>
      <w:r w:rsidR="009863EC">
        <w:t>employees</w:t>
      </w:r>
      <w:r w:rsidRPr="00602780">
        <w:t xml:space="preserve"> are expected to have considered safeguarding risks both in their general operations and HR procedures and in relation to the </w:t>
      </w:r>
      <w:r w:rsidR="009863EC">
        <w:t>work</w:t>
      </w:r>
      <w:r w:rsidRPr="00602780">
        <w:t xml:space="preserve"> being undertaken.</w:t>
      </w:r>
    </w:p>
    <w:p w14:paraId="373EC68E" w14:textId="48AD3070" w:rsidR="00DD2A44" w:rsidRDefault="00DD2A44">
      <w:pPr>
        <w:pStyle w:val="Heading3"/>
      </w:pPr>
      <w:bookmarkStart w:id="24" w:name="_Toc67135311"/>
      <w:r>
        <w:lastRenderedPageBreak/>
        <w:t>General Responsibilities</w:t>
      </w:r>
      <w:bookmarkEnd w:id="24"/>
    </w:p>
    <w:p w14:paraId="7E54042F" w14:textId="77777777" w:rsidR="00DD2A44" w:rsidRDefault="00DD2A44">
      <w:pPr>
        <w:pStyle w:val="ListBullet5"/>
        <w:numPr>
          <w:ilvl w:val="0"/>
          <w:numId w:val="2"/>
        </w:numPr>
      </w:pPr>
      <w:r>
        <w:t>Franchisee’s Responsibilities</w:t>
      </w:r>
    </w:p>
    <w:p w14:paraId="78316DAA" w14:textId="4C168978" w:rsidR="00DD2A44" w:rsidRDefault="00DD2A44">
      <w:pPr>
        <w:pStyle w:val="List2"/>
      </w:pPr>
      <w:r>
        <w:t xml:space="preserve">To ensure </w:t>
      </w:r>
      <w:r w:rsidR="005C5243">
        <w:t>empl</w:t>
      </w:r>
      <w:r w:rsidR="007960B7">
        <w:t xml:space="preserve">oyees </w:t>
      </w:r>
      <w:r>
        <w:t>are issued with and briefed on their Terms and Conditions of Employment on commencement of employmen</w:t>
      </w:r>
      <w:r w:rsidR="00644E81">
        <w:t>t</w:t>
      </w:r>
      <w:r w:rsidR="009B2206">
        <w:t>, Employees</w:t>
      </w:r>
      <w:r w:rsidR="007960B7">
        <w:t xml:space="preserve"> </w:t>
      </w:r>
      <w:r w:rsidR="00644E81">
        <w:t>should</w:t>
      </w:r>
      <w:r w:rsidR="007960B7">
        <w:t xml:space="preserve"> be issued a</w:t>
      </w:r>
      <w:r w:rsidR="009B2206">
        <w:t xml:space="preserve"> </w:t>
      </w:r>
      <w:r w:rsidR="007960B7">
        <w:t>n</w:t>
      </w:r>
      <w:r w:rsidR="009B2206">
        <w:t>icenstripy</w:t>
      </w:r>
      <w:r w:rsidR="007960B7">
        <w:t xml:space="preserve"> Employee Handbook.</w:t>
      </w:r>
    </w:p>
    <w:p w14:paraId="1B4916DC" w14:textId="2382C671" w:rsidR="00DD2A44" w:rsidRDefault="00DD2A44">
      <w:pPr>
        <w:pStyle w:val="List2"/>
      </w:pPr>
      <w:r>
        <w:t>To ensure that any queries with regards to an employee's Terms and Conditions are answered to the employee's satisfaction.</w:t>
      </w:r>
    </w:p>
    <w:p w14:paraId="5DFEB263" w14:textId="0744693F" w:rsidR="00DD2A44" w:rsidRDefault="00DD2A44">
      <w:pPr>
        <w:pStyle w:val="List2"/>
      </w:pPr>
      <w:r>
        <w:t xml:space="preserve">To keep </w:t>
      </w:r>
      <w:r w:rsidR="005C5243">
        <w:t>empl</w:t>
      </w:r>
      <w:r w:rsidR="007960B7">
        <w:t xml:space="preserve">oyees </w:t>
      </w:r>
      <w:r>
        <w:t>fully briefed on their Terms and any variations, which may be issued/available to them from time to time.</w:t>
      </w:r>
    </w:p>
    <w:p w14:paraId="0F0E7036" w14:textId="77777777" w:rsidR="00DD2A44" w:rsidRDefault="00DD2A44">
      <w:pPr>
        <w:pStyle w:val="List2Last"/>
      </w:pPr>
      <w:r>
        <w:t xml:space="preserve">To issue Terms and Conditions of Employment to all new </w:t>
      </w:r>
      <w:r w:rsidR="005C5243">
        <w:t>empl</w:t>
      </w:r>
      <w:r w:rsidR="007960B7">
        <w:t>oyees</w:t>
      </w:r>
      <w:r>
        <w:t xml:space="preserve"> within the legislated period.</w:t>
      </w:r>
    </w:p>
    <w:p w14:paraId="37F37ED7" w14:textId="6686525A" w:rsidR="00DD2A44" w:rsidRDefault="00DD2A44" w:rsidP="009B2206">
      <w:pPr>
        <w:pStyle w:val="ListBullet5"/>
        <w:numPr>
          <w:ilvl w:val="0"/>
          <w:numId w:val="2"/>
        </w:numPr>
      </w:pPr>
      <w:r>
        <w:t>Employee's Responsibilities</w:t>
      </w:r>
    </w:p>
    <w:p w14:paraId="1355D2ED" w14:textId="5487CBA1" w:rsidR="00DD2A44" w:rsidRDefault="00DD2A44">
      <w:pPr>
        <w:pStyle w:val="List2"/>
      </w:pPr>
      <w:r>
        <w:t>To read the Terms and Conditions of Employment with a view to abiding by them with regard to their employment.</w:t>
      </w:r>
    </w:p>
    <w:p w14:paraId="5E899940" w14:textId="4B7C3C8E" w:rsidR="00DD2A44" w:rsidRDefault="00DD2A44">
      <w:pPr>
        <w:pStyle w:val="List2Last"/>
      </w:pPr>
      <w:r>
        <w:t>To sign and return as acceptance the employer's copy of the written statement of Terms of Employment to you.</w:t>
      </w:r>
    </w:p>
    <w:p w14:paraId="5FC90D35" w14:textId="77777777" w:rsidR="00205BB5" w:rsidRPr="00C2799F" w:rsidRDefault="00205BB5" w:rsidP="00C2799F">
      <w:pPr>
        <w:pStyle w:val="Heading3"/>
        <w:ind w:hanging="851"/>
      </w:pPr>
      <w:bookmarkStart w:id="25" w:name="_Toc67135312"/>
      <w:r w:rsidRPr="00C2799F">
        <w:lastRenderedPageBreak/>
        <w:t>Job Description</w:t>
      </w:r>
      <w:bookmarkEnd w:id="25"/>
    </w:p>
    <w:p w14:paraId="3F0C85BE" w14:textId="77777777" w:rsidR="00205BB5" w:rsidRDefault="00205BB5" w:rsidP="00205BB5">
      <w:pPr>
        <w:pStyle w:val="JBHeading3NoNumber"/>
        <w:numPr>
          <w:ilvl w:val="0"/>
          <w:numId w:val="0"/>
        </w:numPr>
        <w:tabs>
          <w:tab w:val="clear" w:pos="360"/>
        </w:tabs>
      </w:pPr>
      <w:r>
        <w:t>Job Title:</w:t>
      </w:r>
    </w:p>
    <w:p w14:paraId="5E739B8B" w14:textId="77777777" w:rsidR="00205BB5" w:rsidRDefault="00205BB5" w:rsidP="00205BB5">
      <w:pPr>
        <w:pStyle w:val="JobList2"/>
      </w:pPr>
      <w:r>
        <w:t>Grass Cutter</w:t>
      </w:r>
      <w:r w:rsidR="008C1E6E">
        <w:t>/Driver</w:t>
      </w:r>
    </w:p>
    <w:p w14:paraId="14231551" w14:textId="77777777" w:rsidR="00205BB5" w:rsidRDefault="00205BB5" w:rsidP="00205BB5">
      <w:pPr>
        <w:pStyle w:val="JBHeading3NoNumber"/>
        <w:numPr>
          <w:ilvl w:val="0"/>
          <w:numId w:val="0"/>
        </w:numPr>
        <w:tabs>
          <w:tab w:val="clear" w:pos="360"/>
        </w:tabs>
      </w:pPr>
      <w:r>
        <w:t>Responsible To:</w:t>
      </w:r>
    </w:p>
    <w:p w14:paraId="20F57488" w14:textId="77777777" w:rsidR="00205BB5" w:rsidRDefault="00205BB5" w:rsidP="00205BB5">
      <w:pPr>
        <w:pStyle w:val="JobList2"/>
      </w:pPr>
      <w:r>
        <w:t>Franchisee/Supervisor/Team Leader</w:t>
      </w:r>
    </w:p>
    <w:p w14:paraId="0384506A" w14:textId="77777777" w:rsidR="00205BB5" w:rsidRDefault="00205BB5" w:rsidP="00205BB5">
      <w:pPr>
        <w:pStyle w:val="JBHeading3NoNumber"/>
        <w:numPr>
          <w:ilvl w:val="0"/>
          <w:numId w:val="0"/>
        </w:numPr>
        <w:tabs>
          <w:tab w:val="clear" w:pos="360"/>
        </w:tabs>
      </w:pPr>
      <w:r>
        <w:t>Overall Objectives:</w:t>
      </w:r>
    </w:p>
    <w:p w14:paraId="060D9F2B" w14:textId="77777777" w:rsidR="00205BB5" w:rsidRDefault="00205BB5" w:rsidP="00205BB5">
      <w:pPr>
        <w:pStyle w:val="JobList2"/>
      </w:pPr>
      <w:r>
        <w:t>Working as a team member to achieve the maximum coverage of lawn cuttings to nicenstripy standards and providing an excellent standard of customer service.</w:t>
      </w:r>
    </w:p>
    <w:p w14:paraId="539FF1FD" w14:textId="77777777" w:rsidR="00205BB5" w:rsidRDefault="00205BB5" w:rsidP="00205BB5">
      <w:pPr>
        <w:pStyle w:val="JBHeading3NoNumber"/>
        <w:numPr>
          <w:ilvl w:val="0"/>
          <w:numId w:val="0"/>
        </w:numPr>
        <w:tabs>
          <w:tab w:val="clear" w:pos="360"/>
        </w:tabs>
      </w:pPr>
      <w:r>
        <w:t>Main Responsibilities:</w:t>
      </w:r>
    </w:p>
    <w:p w14:paraId="3A1347AF" w14:textId="77777777" w:rsidR="00205BB5" w:rsidRDefault="00205BB5" w:rsidP="00205BB5">
      <w:pPr>
        <w:pStyle w:val="JBListNumber"/>
        <w:numPr>
          <w:ilvl w:val="0"/>
          <w:numId w:val="21"/>
        </w:numPr>
      </w:pPr>
      <w:r>
        <w:t>To maintain sufficient product knowledge, enabling confident communication with potential and existing customers.</w:t>
      </w:r>
    </w:p>
    <w:p w14:paraId="10B1D713" w14:textId="77777777" w:rsidR="00205BB5" w:rsidRDefault="00205BB5" w:rsidP="00205BB5">
      <w:pPr>
        <w:pStyle w:val="JBListNumber"/>
        <w:numPr>
          <w:ilvl w:val="0"/>
          <w:numId w:val="21"/>
        </w:numPr>
      </w:pPr>
      <w:r>
        <w:t>To gain knowledge of new service developments, proposing changes when necessary.</w:t>
      </w:r>
    </w:p>
    <w:p w14:paraId="1194A6DB" w14:textId="77777777" w:rsidR="00205BB5" w:rsidRDefault="00205BB5" w:rsidP="00205BB5">
      <w:pPr>
        <w:pStyle w:val="JBListNumber"/>
        <w:numPr>
          <w:ilvl w:val="0"/>
          <w:numId w:val="21"/>
        </w:numPr>
      </w:pPr>
      <w:r>
        <w:t>To meet and arrive at the customer premises at the appointed time.</w:t>
      </w:r>
    </w:p>
    <w:p w14:paraId="0ED1E6D2" w14:textId="77777777" w:rsidR="00205BB5" w:rsidRDefault="00205BB5" w:rsidP="00205BB5">
      <w:pPr>
        <w:pStyle w:val="JBListNumber"/>
        <w:numPr>
          <w:ilvl w:val="0"/>
          <w:numId w:val="21"/>
        </w:numPr>
      </w:pPr>
      <w:r>
        <w:t>To work under the direction of your supervisor carrying out any duties requested in a cheerful and polite manner.</w:t>
      </w:r>
    </w:p>
    <w:p w14:paraId="2590AFCD" w14:textId="77777777" w:rsidR="00205BB5" w:rsidRDefault="00205BB5" w:rsidP="00205BB5">
      <w:pPr>
        <w:pStyle w:val="JBListNumber"/>
        <w:numPr>
          <w:ilvl w:val="0"/>
          <w:numId w:val="21"/>
        </w:numPr>
      </w:pPr>
      <w:r>
        <w:t>To provide a courteous and efficient service to customers, treating each customer in a pleasant and helpful manner, using discretion when necessary.</w:t>
      </w:r>
    </w:p>
    <w:p w14:paraId="3AB51713" w14:textId="77777777" w:rsidR="00205BB5" w:rsidRDefault="00205BB5" w:rsidP="00205BB5">
      <w:pPr>
        <w:pStyle w:val="JBListNumber"/>
        <w:numPr>
          <w:ilvl w:val="0"/>
          <w:numId w:val="21"/>
        </w:numPr>
        <w:rPr>
          <w:bCs/>
        </w:rPr>
      </w:pPr>
      <w:r>
        <w:t xml:space="preserve">To communicate, clearly and concisely, with customers, whilst work is being carried out, </w:t>
      </w:r>
      <w:r>
        <w:rPr>
          <w:bCs/>
        </w:rPr>
        <w:t>keeping them informed as to the progress of their job at all times.</w:t>
      </w:r>
    </w:p>
    <w:p w14:paraId="5043184E" w14:textId="77777777" w:rsidR="00205BB5" w:rsidRDefault="00205BB5" w:rsidP="00205BB5">
      <w:pPr>
        <w:pStyle w:val="JBListNumber"/>
        <w:numPr>
          <w:ilvl w:val="0"/>
          <w:numId w:val="21"/>
        </w:numPr>
      </w:pPr>
      <w:r>
        <w:t>To offer advice and recommend products/services to customers, when required, in an effort to maximise sales and improve customers lawn areas.</w:t>
      </w:r>
    </w:p>
    <w:p w14:paraId="39085176" w14:textId="77777777" w:rsidR="00205BB5" w:rsidRDefault="00205BB5" w:rsidP="00205BB5">
      <w:pPr>
        <w:pStyle w:val="JBListNumber"/>
        <w:numPr>
          <w:ilvl w:val="0"/>
          <w:numId w:val="21"/>
        </w:numPr>
      </w:pPr>
      <w:r>
        <w:t>To advise customers on the range of services/products on offer from time to time.</w:t>
      </w:r>
    </w:p>
    <w:p w14:paraId="0F29EFA4" w14:textId="77777777" w:rsidR="00205BB5" w:rsidRDefault="00205BB5" w:rsidP="00205BB5">
      <w:pPr>
        <w:pStyle w:val="JBListNumber"/>
        <w:numPr>
          <w:ilvl w:val="0"/>
          <w:numId w:val="21"/>
        </w:numPr>
      </w:pPr>
      <w:r>
        <w:t>To maintain a high standard of personal hygiene, presenting a neat and well</w:t>
      </w:r>
      <w:r>
        <w:noBreakHyphen/>
        <w:t>groomed appearance, adhering to nicenstripy standards of appearance including the use of corporate apparel each and every day.</w:t>
      </w:r>
    </w:p>
    <w:p w14:paraId="56DB1CE6" w14:textId="77777777" w:rsidR="00205BB5" w:rsidRDefault="00205BB5" w:rsidP="00205BB5">
      <w:pPr>
        <w:pStyle w:val="JBListNumber"/>
        <w:numPr>
          <w:ilvl w:val="0"/>
          <w:numId w:val="21"/>
        </w:numPr>
      </w:pPr>
      <w:r>
        <w:t>To ensure compliance with all nicenstripy rules, regulations and procedures.</w:t>
      </w:r>
    </w:p>
    <w:p w14:paraId="2EF097D8" w14:textId="77777777" w:rsidR="00205BB5" w:rsidRDefault="00205BB5" w:rsidP="00205BB5">
      <w:pPr>
        <w:pStyle w:val="JBListNumber"/>
        <w:numPr>
          <w:ilvl w:val="0"/>
          <w:numId w:val="21"/>
        </w:numPr>
      </w:pPr>
      <w:r>
        <w:lastRenderedPageBreak/>
        <w:t>To ensure compliance with all legal and statutory requirements with particular reference to Health and Safety regulations.  In particular the use of safety glasses provided by your Employer must be worn at all times when cutting or strimming grass.</w:t>
      </w:r>
    </w:p>
    <w:p w14:paraId="5EFE0FB6" w14:textId="77777777" w:rsidR="00205BB5" w:rsidRDefault="00205BB5" w:rsidP="00205BB5">
      <w:pPr>
        <w:pStyle w:val="JBListNumber"/>
        <w:numPr>
          <w:ilvl w:val="0"/>
          <w:numId w:val="21"/>
        </w:numPr>
      </w:pPr>
      <w:r>
        <w:t>To learn and observe the correct method of handling all equipment within the business, to ensure all Health &amp; Safety regulations are met.</w:t>
      </w:r>
    </w:p>
    <w:p w14:paraId="53AD9594" w14:textId="77777777" w:rsidR="00205BB5" w:rsidRDefault="00205BB5" w:rsidP="00205BB5">
      <w:pPr>
        <w:pStyle w:val="JBListNumber"/>
        <w:numPr>
          <w:ilvl w:val="0"/>
          <w:numId w:val="21"/>
        </w:numPr>
      </w:pPr>
      <w:r>
        <w:t>To keep proper records of all customer visits completed without your supervisor and be totally accountable for all monies collected from customers, including issuing signed receipts, and ensuring that the required confirmation of payment is provided to your supervisor in an efficient manner.  You accept that you become personally liable for any monies that are mislaid or stolen.</w:t>
      </w:r>
    </w:p>
    <w:p w14:paraId="45502E26" w14:textId="77777777" w:rsidR="00205BB5" w:rsidRDefault="00205BB5" w:rsidP="00205BB5">
      <w:pPr>
        <w:pStyle w:val="JBListNumber"/>
        <w:numPr>
          <w:ilvl w:val="0"/>
          <w:numId w:val="21"/>
        </w:numPr>
      </w:pPr>
      <w:r>
        <w:t>To promote the nicenstripy name at all times in a professional manner and to attract new customers whenever the opportunity occurs.</w:t>
      </w:r>
    </w:p>
    <w:p w14:paraId="30074A69" w14:textId="77777777" w:rsidR="00205BB5" w:rsidRDefault="00205BB5" w:rsidP="00205BB5">
      <w:pPr>
        <w:pStyle w:val="JBListNumber"/>
        <w:numPr>
          <w:ilvl w:val="0"/>
          <w:numId w:val="21"/>
        </w:numPr>
      </w:pPr>
      <w:r>
        <w:t>To assist in all marketing activities your supervisor requests from time to time.</w:t>
      </w:r>
    </w:p>
    <w:p w14:paraId="22BE797C" w14:textId="77777777" w:rsidR="00205BB5" w:rsidRDefault="00205BB5" w:rsidP="00205BB5">
      <w:pPr>
        <w:pStyle w:val="JBListNumber"/>
        <w:numPr>
          <w:ilvl w:val="0"/>
          <w:numId w:val="21"/>
        </w:numPr>
      </w:pPr>
      <w:r>
        <w:t>To maintain any vehicle provided by nicenstripy, from time to time, in a clean and tidy condition at all times both inside and out.</w:t>
      </w:r>
    </w:p>
    <w:p w14:paraId="00474DA3" w14:textId="689093B8" w:rsidR="00205BB5" w:rsidRDefault="00205BB5" w:rsidP="00205BB5">
      <w:pPr>
        <w:pStyle w:val="JBListNumber"/>
        <w:numPr>
          <w:ilvl w:val="0"/>
          <w:numId w:val="21"/>
        </w:numPr>
      </w:pPr>
      <w:r>
        <w:t>To  check and maintain all equipment</w:t>
      </w:r>
      <w:r w:rsidR="009863EC">
        <w:t xml:space="preserve"> on a daily basis</w:t>
      </w:r>
      <w:r>
        <w:t>, tools and vehicles to ensure they are kept in good working order (minimum 3 times each week).</w:t>
      </w:r>
      <w:r w:rsidR="008C1E6E">
        <w:t xml:space="preserve"> Of particular importance is to check oil in mowers on a daily basis before leaving your yard and oil in your vehicle no less than once each week</w:t>
      </w:r>
      <w:r w:rsidR="009863EC">
        <w:t xml:space="preserve"> by completing the </w:t>
      </w:r>
      <w:r w:rsidR="008C1E6E">
        <w:t xml:space="preserve">documentary evidence </w:t>
      </w:r>
      <w:r w:rsidR="009863EC">
        <w:t>provided</w:t>
      </w:r>
      <w:r w:rsidR="008C1E6E">
        <w:t>.</w:t>
      </w:r>
    </w:p>
    <w:p w14:paraId="4A7A138C" w14:textId="77777777" w:rsidR="00205BB5" w:rsidRDefault="00205BB5" w:rsidP="00205BB5">
      <w:pPr>
        <w:pStyle w:val="JBListNumber"/>
        <w:numPr>
          <w:ilvl w:val="0"/>
          <w:numId w:val="21"/>
        </w:numPr>
      </w:pPr>
      <w:r>
        <w:t>To work as a team member to maximise the quality of service delivery to each and every customer.</w:t>
      </w:r>
    </w:p>
    <w:p w14:paraId="484CB794" w14:textId="77777777" w:rsidR="00205BB5" w:rsidRDefault="00205BB5" w:rsidP="00205BB5">
      <w:pPr>
        <w:pStyle w:val="JBListNumber"/>
        <w:numPr>
          <w:ilvl w:val="0"/>
          <w:numId w:val="21"/>
        </w:numPr>
      </w:pPr>
      <w:r>
        <w:t>Provide correct and proper records of all transactions where the £5.00 float is used, providing your franchisee/supervisor with VAT receipts and balanced accounts at the end of each and every week.</w:t>
      </w:r>
    </w:p>
    <w:p w14:paraId="422B8933" w14:textId="77777777" w:rsidR="008C1E6E" w:rsidRDefault="008C1E6E" w:rsidP="00205BB5">
      <w:pPr>
        <w:pStyle w:val="JBListNumber"/>
        <w:numPr>
          <w:ilvl w:val="0"/>
          <w:numId w:val="21"/>
        </w:numPr>
      </w:pPr>
      <w:r>
        <w:t xml:space="preserve">NEVER argue with a customer.  The customer is KING in nicenstripy.  Listen to the customer fully before making </w:t>
      </w:r>
      <w:r w:rsidRPr="009863EC">
        <w:rPr>
          <w:b/>
          <w:bCs/>
        </w:rPr>
        <w:t>any</w:t>
      </w:r>
      <w:r>
        <w:t xml:space="preserve"> comments.  </w:t>
      </w:r>
      <w:r w:rsidRPr="00123151">
        <w:rPr>
          <w:b/>
          <w:color w:val="FF0000"/>
        </w:rPr>
        <w:t>Remember you NEVER win an argument with a customer!</w:t>
      </w:r>
    </w:p>
    <w:p w14:paraId="1B3B3A9A" w14:textId="77777777" w:rsidR="00205BB5" w:rsidRDefault="00C2799F" w:rsidP="00C2799F">
      <w:pPr>
        <w:pStyle w:val="Heading3"/>
      </w:pPr>
      <w:r>
        <w:br w:type="page"/>
      </w:r>
      <w:bookmarkStart w:id="26" w:name="_Toc67135313"/>
      <w:r w:rsidR="00205BB5">
        <w:lastRenderedPageBreak/>
        <w:t>Standards Of Job Performance</w:t>
      </w:r>
      <w:bookmarkEnd w:id="26"/>
    </w:p>
    <w:p w14:paraId="4A43EDF3" w14:textId="77777777" w:rsidR="00205BB5" w:rsidRDefault="00205BB5" w:rsidP="00205BB5">
      <w:pPr>
        <w:pStyle w:val="JBListNumber1"/>
        <w:numPr>
          <w:ilvl w:val="0"/>
          <w:numId w:val="22"/>
        </w:numPr>
      </w:pPr>
      <w:r>
        <w:t>Punctuality and reliability, ensuring a good attendance record.</w:t>
      </w:r>
    </w:p>
    <w:p w14:paraId="2B0C7279" w14:textId="77777777" w:rsidR="00205BB5" w:rsidRDefault="00205BB5" w:rsidP="00205BB5">
      <w:pPr>
        <w:pStyle w:val="JBListNumber1"/>
        <w:numPr>
          <w:ilvl w:val="0"/>
          <w:numId w:val="22"/>
        </w:numPr>
      </w:pPr>
      <w:r>
        <w:t>A consistently keen attitude towards work.</w:t>
      </w:r>
    </w:p>
    <w:p w14:paraId="179054B7" w14:textId="77777777" w:rsidR="00205BB5" w:rsidRDefault="00205BB5" w:rsidP="00205BB5">
      <w:pPr>
        <w:pStyle w:val="JBListNumber1"/>
        <w:numPr>
          <w:ilvl w:val="0"/>
          <w:numId w:val="22"/>
        </w:numPr>
      </w:pPr>
      <w:r>
        <w:t>A high standard of customer service is maintained.</w:t>
      </w:r>
    </w:p>
    <w:p w14:paraId="170EB245" w14:textId="77777777" w:rsidR="00205BB5" w:rsidRDefault="00205BB5" w:rsidP="00205BB5">
      <w:pPr>
        <w:pStyle w:val="JBListNumber1"/>
        <w:numPr>
          <w:ilvl w:val="0"/>
          <w:numId w:val="22"/>
        </w:numPr>
      </w:pPr>
      <w:r>
        <w:t>All documentation neatly and accurately completed.</w:t>
      </w:r>
    </w:p>
    <w:p w14:paraId="29D9C6FA" w14:textId="77777777" w:rsidR="00205BB5" w:rsidRDefault="00205BB5" w:rsidP="00205BB5">
      <w:pPr>
        <w:pStyle w:val="JBListNumber1"/>
        <w:numPr>
          <w:ilvl w:val="0"/>
          <w:numId w:val="22"/>
        </w:numPr>
      </w:pPr>
      <w:r>
        <w:t>High standards of cleanliness are maintained</w:t>
      </w:r>
      <w:r w:rsidR="00123151">
        <w:t>,</w:t>
      </w:r>
      <w:r>
        <w:t xml:space="preserve"> including personal </w:t>
      </w:r>
      <w:r w:rsidR="00123151">
        <w:t xml:space="preserve">grooming and </w:t>
      </w:r>
      <w:r>
        <w:t>hygiene.</w:t>
      </w:r>
    </w:p>
    <w:p w14:paraId="22B32A5B" w14:textId="77777777" w:rsidR="00205BB5" w:rsidRDefault="00205BB5" w:rsidP="00205BB5">
      <w:pPr>
        <w:pStyle w:val="JBListNumber1"/>
        <w:numPr>
          <w:ilvl w:val="0"/>
          <w:numId w:val="22"/>
        </w:numPr>
      </w:pPr>
      <w:r>
        <w:t>No breach of Health and Safety or other regulations, which may result in formal action from a statutory authority.</w:t>
      </w:r>
    </w:p>
    <w:p w14:paraId="4E6CAE1D" w14:textId="77777777" w:rsidR="00205BB5" w:rsidRDefault="00205BB5" w:rsidP="00205BB5">
      <w:pPr>
        <w:pStyle w:val="JBListNumber1"/>
        <w:numPr>
          <w:ilvl w:val="0"/>
          <w:numId w:val="22"/>
        </w:numPr>
      </w:pPr>
      <w:r>
        <w:t>Carry</w:t>
      </w:r>
      <w:r w:rsidR="00123151">
        <w:t xml:space="preserve"> </w:t>
      </w:r>
      <w:r>
        <w:t>out any and all duties as requested by your supervisor from time to time in a cheerful and polite manner at all times.</w:t>
      </w:r>
    </w:p>
    <w:p w14:paraId="3A606C32" w14:textId="77777777" w:rsidR="00205BB5" w:rsidRDefault="00205BB5" w:rsidP="00205BB5">
      <w:pPr>
        <w:pStyle w:val="JBListNumber1"/>
        <w:numPr>
          <w:ilvl w:val="0"/>
          <w:numId w:val="22"/>
        </w:numPr>
      </w:pPr>
      <w:r>
        <w:t>No smoking on customer premises at any time.</w:t>
      </w:r>
    </w:p>
    <w:p w14:paraId="202395F4" w14:textId="77777777" w:rsidR="00205BB5" w:rsidRDefault="00205BB5" w:rsidP="00205BB5">
      <w:pPr>
        <w:pStyle w:val="JBListNumber1"/>
        <w:numPr>
          <w:ilvl w:val="0"/>
          <w:numId w:val="22"/>
        </w:numPr>
      </w:pPr>
      <w:r>
        <w:t>No smoking in company vehicles at any time.</w:t>
      </w:r>
    </w:p>
    <w:p w14:paraId="103C78AD" w14:textId="77777777" w:rsidR="00205BB5" w:rsidRDefault="00205BB5" w:rsidP="00205BB5">
      <w:pPr>
        <w:pStyle w:val="JBListNumber1"/>
        <w:numPr>
          <w:ilvl w:val="0"/>
          <w:numId w:val="22"/>
        </w:numPr>
      </w:pPr>
      <w:r>
        <w:t>No smoking in company buildings at any time.</w:t>
      </w:r>
    </w:p>
    <w:p w14:paraId="7AEE3FD0" w14:textId="77777777" w:rsidR="00205BB5" w:rsidRDefault="00205BB5" w:rsidP="00205BB5">
      <w:pPr>
        <w:pStyle w:val="JBListNumber1"/>
        <w:numPr>
          <w:ilvl w:val="0"/>
          <w:numId w:val="22"/>
        </w:numPr>
      </w:pPr>
      <w:r>
        <w:t>No alcoholic beverages or other substances taken during the working day.</w:t>
      </w:r>
    </w:p>
    <w:p w14:paraId="21130CE5" w14:textId="77777777" w:rsidR="00205BB5" w:rsidRDefault="00205BB5" w:rsidP="00205BB5">
      <w:pPr>
        <w:pStyle w:val="JBListNumber1"/>
        <w:numPr>
          <w:ilvl w:val="0"/>
          <w:numId w:val="22"/>
        </w:numPr>
      </w:pPr>
      <w:r>
        <w:t>Equipment must be maintained in good order, stored safely and be secure from opportunist thieves at all times.</w:t>
      </w:r>
      <w:r w:rsidR="00123151">
        <w:t xml:space="preserve">  Ensure vehicle is locked whenever you leave the vehicle unattended, even on customers’ premises.</w:t>
      </w:r>
    </w:p>
    <w:p w14:paraId="72E26A41" w14:textId="2439F49A" w:rsidR="00C2799F" w:rsidRDefault="00123151" w:rsidP="00C2799F">
      <w:pPr>
        <w:pStyle w:val="JBListNumber1"/>
        <w:numPr>
          <w:ilvl w:val="0"/>
          <w:numId w:val="22"/>
        </w:numPr>
      </w:pPr>
      <w:r>
        <w:t>Equipment servicing, maintenance will be carried before you leave your yard in the morning or immediately upon your return in the evening.</w:t>
      </w:r>
      <w:r w:rsidR="00980DE2">
        <w:t xml:space="preserve">  If for any reason your equipment is unsafe you must report it immediately to your supervisor and stop using it until repairs can be made.</w:t>
      </w:r>
    </w:p>
    <w:p w14:paraId="7313413D" w14:textId="77777777" w:rsidR="00C2799F" w:rsidRDefault="00C2799F" w:rsidP="00C2799F">
      <w:pPr>
        <w:pStyle w:val="Heading3"/>
      </w:pPr>
      <w:r>
        <w:br w:type="page"/>
      </w:r>
      <w:bookmarkStart w:id="27" w:name="_Toc67135314"/>
      <w:r>
        <w:lastRenderedPageBreak/>
        <w:t>Items Received</w:t>
      </w:r>
      <w:bookmarkEnd w:id="27"/>
    </w:p>
    <w:p w14:paraId="44BAA44A" w14:textId="7AA7E558" w:rsidR="00C2799F" w:rsidRDefault="00FC49D1" w:rsidP="00FC49D1">
      <w:pPr>
        <w:pStyle w:val="Heading4"/>
      </w:pPr>
      <w:r>
        <w:t>Uniform</w:t>
      </w:r>
    </w:p>
    <w:tbl>
      <w:tblPr>
        <w:tblStyle w:val="TableGrid"/>
        <w:tblW w:w="0" w:type="auto"/>
        <w:tblInd w:w="567" w:type="dxa"/>
        <w:tblLook w:val="04A0" w:firstRow="1" w:lastRow="0" w:firstColumn="1" w:lastColumn="0" w:noHBand="0" w:noVBand="1"/>
      </w:tblPr>
      <w:tblGrid>
        <w:gridCol w:w="2687"/>
        <w:gridCol w:w="1134"/>
        <w:gridCol w:w="1137"/>
        <w:gridCol w:w="2358"/>
      </w:tblGrid>
      <w:tr w:rsidR="00FC49D1" w:rsidRPr="00FC49D1" w14:paraId="573699CF" w14:textId="77777777" w:rsidTr="00FC49D1">
        <w:tc>
          <w:tcPr>
            <w:tcW w:w="2687" w:type="dxa"/>
            <w:tcBorders>
              <w:bottom w:val="single" w:sz="4" w:space="0" w:color="auto"/>
            </w:tcBorders>
            <w:shd w:val="clear" w:color="auto" w:fill="92D050"/>
          </w:tcPr>
          <w:p w14:paraId="580E7FFE" w14:textId="3B04B89D" w:rsidR="00FC49D1" w:rsidRPr="00FC49D1" w:rsidRDefault="00FC49D1" w:rsidP="00FC49D1">
            <w:pPr>
              <w:pStyle w:val="List4"/>
              <w:spacing w:before="240"/>
              <w:ind w:left="0"/>
              <w:jc w:val="center"/>
              <w:rPr>
                <w:b/>
                <w:bCs/>
                <w:sz w:val="24"/>
                <w:szCs w:val="24"/>
              </w:rPr>
            </w:pPr>
            <w:r w:rsidRPr="00FC49D1">
              <w:rPr>
                <w:b/>
                <w:bCs/>
                <w:sz w:val="24"/>
                <w:szCs w:val="24"/>
              </w:rPr>
              <w:t>Item</w:t>
            </w:r>
          </w:p>
        </w:tc>
        <w:tc>
          <w:tcPr>
            <w:tcW w:w="1134" w:type="dxa"/>
            <w:shd w:val="clear" w:color="auto" w:fill="92D050"/>
          </w:tcPr>
          <w:p w14:paraId="3F5108EB" w14:textId="3FB8D8EB" w:rsidR="00FC49D1" w:rsidRPr="00FC49D1" w:rsidRDefault="00FC49D1" w:rsidP="00FC49D1">
            <w:pPr>
              <w:pStyle w:val="List4"/>
              <w:spacing w:before="240"/>
              <w:ind w:left="0"/>
              <w:jc w:val="center"/>
              <w:rPr>
                <w:b/>
                <w:bCs/>
                <w:sz w:val="24"/>
                <w:szCs w:val="24"/>
              </w:rPr>
            </w:pPr>
            <w:r w:rsidRPr="00FC49D1">
              <w:rPr>
                <w:b/>
                <w:bCs/>
                <w:sz w:val="24"/>
                <w:szCs w:val="24"/>
              </w:rPr>
              <w:t>Size</w:t>
            </w:r>
          </w:p>
        </w:tc>
        <w:tc>
          <w:tcPr>
            <w:tcW w:w="1137" w:type="dxa"/>
            <w:shd w:val="clear" w:color="auto" w:fill="92D050"/>
          </w:tcPr>
          <w:p w14:paraId="22CFEA74" w14:textId="6D46F478" w:rsidR="00FC49D1" w:rsidRPr="00FC49D1" w:rsidRDefault="00FC49D1" w:rsidP="00FC49D1">
            <w:pPr>
              <w:pStyle w:val="List4"/>
              <w:spacing w:before="240"/>
              <w:ind w:left="0"/>
              <w:jc w:val="center"/>
              <w:rPr>
                <w:b/>
                <w:bCs/>
                <w:sz w:val="24"/>
                <w:szCs w:val="24"/>
              </w:rPr>
            </w:pPr>
            <w:r w:rsidRPr="00FC49D1">
              <w:rPr>
                <w:b/>
                <w:bCs/>
                <w:sz w:val="24"/>
                <w:szCs w:val="24"/>
              </w:rPr>
              <w:t>Quantity</w:t>
            </w:r>
          </w:p>
        </w:tc>
        <w:tc>
          <w:tcPr>
            <w:tcW w:w="2358" w:type="dxa"/>
            <w:shd w:val="clear" w:color="auto" w:fill="92D050"/>
          </w:tcPr>
          <w:p w14:paraId="1D6217C5" w14:textId="7ED2716A" w:rsidR="00FC49D1" w:rsidRPr="00FC49D1" w:rsidRDefault="00FC49D1" w:rsidP="00FC49D1">
            <w:pPr>
              <w:pStyle w:val="List4"/>
              <w:spacing w:before="240"/>
              <w:ind w:left="0"/>
              <w:jc w:val="center"/>
              <w:rPr>
                <w:b/>
                <w:bCs/>
                <w:sz w:val="24"/>
                <w:szCs w:val="24"/>
              </w:rPr>
            </w:pPr>
            <w:r w:rsidRPr="00FC49D1">
              <w:rPr>
                <w:b/>
                <w:bCs/>
                <w:sz w:val="24"/>
                <w:szCs w:val="24"/>
              </w:rPr>
              <w:t>Received</w:t>
            </w:r>
            <w:r w:rsidR="000608F7">
              <w:rPr>
                <w:b/>
                <w:bCs/>
                <w:sz w:val="24"/>
                <w:szCs w:val="24"/>
              </w:rPr>
              <w:t xml:space="preserve"> By</w:t>
            </w:r>
          </w:p>
        </w:tc>
      </w:tr>
      <w:tr w:rsidR="00FC49D1" w:rsidRPr="00FC49D1" w14:paraId="60DA16DA" w14:textId="77777777" w:rsidTr="00FC49D1">
        <w:tc>
          <w:tcPr>
            <w:tcW w:w="2687" w:type="dxa"/>
            <w:shd w:val="clear" w:color="auto" w:fill="92D050"/>
          </w:tcPr>
          <w:p w14:paraId="64B791B5" w14:textId="5BF94100" w:rsidR="00FC49D1" w:rsidRPr="00FC49D1" w:rsidRDefault="00FC49D1" w:rsidP="00FC49D1">
            <w:pPr>
              <w:pStyle w:val="List4"/>
              <w:spacing w:before="120" w:after="120"/>
              <w:ind w:left="0"/>
              <w:rPr>
                <w:b/>
                <w:bCs/>
                <w:sz w:val="20"/>
              </w:rPr>
            </w:pPr>
            <w:r w:rsidRPr="00FC49D1">
              <w:rPr>
                <w:b/>
                <w:bCs/>
                <w:sz w:val="20"/>
              </w:rPr>
              <w:t>Trousers</w:t>
            </w:r>
          </w:p>
        </w:tc>
        <w:tc>
          <w:tcPr>
            <w:tcW w:w="1134" w:type="dxa"/>
          </w:tcPr>
          <w:p w14:paraId="715DC217" w14:textId="77777777" w:rsidR="00FC49D1" w:rsidRPr="00FC49D1" w:rsidRDefault="00FC49D1" w:rsidP="00FC49D1">
            <w:pPr>
              <w:pStyle w:val="List4"/>
              <w:spacing w:before="120" w:after="120"/>
              <w:ind w:left="0"/>
              <w:rPr>
                <w:b/>
                <w:bCs/>
                <w:sz w:val="20"/>
              </w:rPr>
            </w:pPr>
          </w:p>
        </w:tc>
        <w:tc>
          <w:tcPr>
            <w:tcW w:w="1137" w:type="dxa"/>
          </w:tcPr>
          <w:p w14:paraId="34EBD76E" w14:textId="77777777" w:rsidR="00FC49D1" w:rsidRPr="00FC49D1" w:rsidRDefault="00FC49D1" w:rsidP="00FC49D1">
            <w:pPr>
              <w:pStyle w:val="List4"/>
              <w:spacing w:before="120" w:after="120"/>
              <w:ind w:left="0"/>
              <w:rPr>
                <w:b/>
                <w:bCs/>
                <w:sz w:val="20"/>
              </w:rPr>
            </w:pPr>
          </w:p>
        </w:tc>
        <w:tc>
          <w:tcPr>
            <w:tcW w:w="2358" w:type="dxa"/>
          </w:tcPr>
          <w:p w14:paraId="56B4602A" w14:textId="77777777" w:rsidR="00FC49D1" w:rsidRPr="00FC49D1" w:rsidRDefault="00FC49D1" w:rsidP="00FC49D1">
            <w:pPr>
              <w:pStyle w:val="List4"/>
              <w:spacing w:before="120" w:after="120"/>
              <w:ind w:left="0"/>
              <w:rPr>
                <w:b/>
                <w:bCs/>
                <w:sz w:val="20"/>
              </w:rPr>
            </w:pPr>
          </w:p>
        </w:tc>
      </w:tr>
      <w:tr w:rsidR="00FC49D1" w:rsidRPr="00FC49D1" w14:paraId="799AF9F9" w14:textId="77777777" w:rsidTr="00FC49D1">
        <w:tc>
          <w:tcPr>
            <w:tcW w:w="2687" w:type="dxa"/>
            <w:shd w:val="clear" w:color="auto" w:fill="92D050"/>
          </w:tcPr>
          <w:p w14:paraId="29ABA31B" w14:textId="680296BE" w:rsidR="00FC49D1" w:rsidRPr="00FC49D1" w:rsidRDefault="00FC49D1" w:rsidP="00FC49D1">
            <w:pPr>
              <w:pStyle w:val="List4"/>
              <w:spacing w:before="120" w:after="120"/>
              <w:ind w:left="0"/>
              <w:rPr>
                <w:b/>
                <w:bCs/>
                <w:sz w:val="20"/>
              </w:rPr>
            </w:pPr>
            <w:r w:rsidRPr="00FC49D1">
              <w:rPr>
                <w:b/>
                <w:bCs/>
                <w:sz w:val="20"/>
              </w:rPr>
              <w:t>nicenstripy Polo Shirt</w:t>
            </w:r>
          </w:p>
        </w:tc>
        <w:tc>
          <w:tcPr>
            <w:tcW w:w="1134" w:type="dxa"/>
          </w:tcPr>
          <w:p w14:paraId="389D0A97" w14:textId="77777777" w:rsidR="00FC49D1" w:rsidRPr="00FC49D1" w:rsidRDefault="00FC49D1" w:rsidP="00FC49D1">
            <w:pPr>
              <w:pStyle w:val="List4"/>
              <w:spacing w:before="120" w:after="120"/>
              <w:ind w:left="0"/>
              <w:rPr>
                <w:b/>
                <w:bCs/>
                <w:sz w:val="20"/>
              </w:rPr>
            </w:pPr>
          </w:p>
        </w:tc>
        <w:tc>
          <w:tcPr>
            <w:tcW w:w="1137" w:type="dxa"/>
          </w:tcPr>
          <w:p w14:paraId="7BAC1D24" w14:textId="77777777" w:rsidR="00FC49D1" w:rsidRPr="00FC49D1" w:rsidRDefault="00FC49D1" w:rsidP="00FC49D1">
            <w:pPr>
              <w:pStyle w:val="List4"/>
              <w:spacing w:before="120" w:after="120"/>
              <w:ind w:left="0"/>
              <w:rPr>
                <w:b/>
                <w:bCs/>
                <w:sz w:val="20"/>
              </w:rPr>
            </w:pPr>
          </w:p>
        </w:tc>
        <w:tc>
          <w:tcPr>
            <w:tcW w:w="2358" w:type="dxa"/>
          </w:tcPr>
          <w:p w14:paraId="14E6E990" w14:textId="77777777" w:rsidR="00FC49D1" w:rsidRPr="00FC49D1" w:rsidRDefault="00FC49D1" w:rsidP="00FC49D1">
            <w:pPr>
              <w:pStyle w:val="List4"/>
              <w:spacing w:before="120" w:after="120"/>
              <w:ind w:left="0"/>
              <w:rPr>
                <w:b/>
                <w:bCs/>
                <w:sz w:val="20"/>
              </w:rPr>
            </w:pPr>
          </w:p>
        </w:tc>
      </w:tr>
      <w:tr w:rsidR="00FC49D1" w:rsidRPr="00FC49D1" w14:paraId="3FE023F4" w14:textId="77777777" w:rsidTr="00FC49D1">
        <w:tc>
          <w:tcPr>
            <w:tcW w:w="2687" w:type="dxa"/>
            <w:shd w:val="clear" w:color="auto" w:fill="92D050"/>
          </w:tcPr>
          <w:p w14:paraId="4974BC4B" w14:textId="4F7A0036" w:rsidR="00FC49D1" w:rsidRPr="00FC49D1" w:rsidRDefault="00FC49D1" w:rsidP="00FC49D1">
            <w:pPr>
              <w:pStyle w:val="List4"/>
              <w:spacing w:before="120" w:after="120"/>
              <w:ind w:left="0"/>
              <w:rPr>
                <w:b/>
                <w:bCs/>
                <w:sz w:val="20"/>
              </w:rPr>
            </w:pPr>
            <w:r w:rsidRPr="00FC49D1">
              <w:rPr>
                <w:b/>
                <w:bCs/>
                <w:sz w:val="20"/>
              </w:rPr>
              <w:t>nicenstripy Sweatshirt</w:t>
            </w:r>
          </w:p>
        </w:tc>
        <w:tc>
          <w:tcPr>
            <w:tcW w:w="1134" w:type="dxa"/>
          </w:tcPr>
          <w:p w14:paraId="1E686662" w14:textId="77777777" w:rsidR="00FC49D1" w:rsidRPr="00FC49D1" w:rsidRDefault="00FC49D1" w:rsidP="00FC49D1">
            <w:pPr>
              <w:pStyle w:val="List4"/>
              <w:spacing w:before="120" w:after="120"/>
              <w:ind w:left="0"/>
              <w:rPr>
                <w:b/>
                <w:bCs/>
                <w:sz w:val="20"/>
              </w:rPr>
            </w:pPr>
          </w:p>
        </w:tc>
        <w:tc>
          <w:tcPr>
            <w:tcW w:w="1137" w:type="dxa"/>
          </w:tcPr>
          <w:p w14:paraId="262C8EFA" w14:textId="77777777" w:rsidR="00FC49D1" w:rsidRPr="00FC49D1" w:rsidRDefault="00FC49D1" w:rsidP="00FC49D1">
            <w:pPr>
              <w:pStyle w:val="List4"/>
              <w:spacing w:before="120" w:after="120"/>
              <w:ind w:left="0"/>
              <w:rPr>
                <w:b/>
                <w:bCs/>
                <w:sz w:val="20"/>
              </w:rPr>
            </w:pPr>
          </w:p>
        </w:tc>
        <w:tc>
          <w:tcPr>
            <w:tcW w:w="2358" w:type="dxa"/>
          </w:tcPr>
          <w:p w14:paraId="1675CA57" w14:textId="77777777" w:rsidR="00FC49D1" w:rsidRPr="00FC49D1" w:rsidRDefault="00FC49D1" w:rsidP="00FC49D1">
            <w:pPr>
              <w:pStyle w:val="List4"/>
              <w:spacing w:before="120" w:after="120"/>
              <w:ind w:left="0"/>
              <w:rPr>
                <w:b/>
                <w:bCs/>
                <w:sz w:val="20"/>
              </w:rPr>
            </w:pPr>
          </w:p>
        </w:tc>
      </w:tr>
      <w:tr w:rsidR="00FC49D1" w:rsidRPr="00FC49D1" w14:paraId="1988EF02" w14:textId="77777777" w:rsidTr="00FC49D1">
        <w:tc>
          <w:tcPr>
            <w:tcW w:w="2687" w:type="dxa"/>
            <w:shd w:val="clear" w:color="auto" w:fill="92D050"/>
          </w:tcPr>
          <w:p w14:paraId="4F152C0F" w14:textId="12C8C0F5" w:rsidR="00FC49D1" w:rsidRPr="00FC49D1" w:rsidRDefault="00FC49D1" w:rsidP="00FC49D1">
            <w:pPr>
              <w:pStyle w:val="List4"/>
              <w:spacing w:before="120" w:after="120"/>
              <w:ind w:left="0"/>
              <w:rPr>
                <w:b/>
                <w:bCs/>
                <w:sz w:val="20"/>
              </w:rPr>
            </w:pPr>
            <w:r w:rsidRPr="00FC49D1">
              <w:rPr>
                <w:b/>
                <w:bCs/>
                <w:sz w:val="20"/>
              </w:rPr>
              <w:t>nicenstripy Fleece</w:t>
            </w:r>
          </w:p>
        </w:tc>
        <w:tc>
          <w:tcPr>
            <w:tcW w:w="1134" w:type="dxa"/>
          </w:tcPr>
          <w:p w14:paraId="7A480CD1" w14:textId="77777777" w:rsidR="00FC49D1" w:rsidRPr="00FC49D1" w:rsidRDefault="00FC49D1" w:rsidP="00FC49D1">
            <w:pPr>
              <w:pStyle w:val="List4"/>
              <w:spacing w:before="120" w:after="120"/>
              <w:ind w:left="0"/>
              <w:rPr>
                <w:b/>
                <w:bCs/>
                <w:sz w:val="20"/>
              </w:rPr>
            </w:pPr>
          </w:p>
        </w:tc>
        <w:tc>
          <w:tcPr>
            <w:tcW w:w="1137" w:type="dxa"/>
          </w:tcPr>
          <w:p w14:paraId="3920B82B" w14:textId="77777777" w:rsidR="00FC49D1" w:rsidRPr="00FC49D1" w:rsidRDefault="00FC49D1" w:rsidP="00FC49D1">
            <w:pPr>
              <w:pStyle w:val="List4"/>
              <w:spacing w:before="120" w:after="120"/>
              <w:ind w:left="0"/>
              <w:rPr>
                <w:b/>
                <w:bCs/>
                <w:sz w:val="20"/>
              </w:rPr>
            </w:pPr>
          </w:p>
        </w:tc>
        <w:tc>
          <w:tcPr>
            <w:tcW w:w="2358" w:type="dxa"/>
          </w:tcPr>
          <w:p w14:paraId="37462868" w14:textId="77777777" w:rsidR="00FC49D1" w:rsidRPr="00FC49D1" w:rsidRDefault="00FC49D1" w:rsidP="00FC49D1">
            <w:pPr>
              <w:pStyle w:val="List4"/>
              <w:spacing w:before="120" w:after="120"/>
              <w:ind w:left="0"/>
              <w:rPr>
                <w:b/>
                <w:bCs/>
                <w:sz w:val="20"/>
              </w:rPr>
            </w:pPr>
          </w:p>
        </w:tc>
      </w:tr>
      <w:tr w:rsidR="00FC49D1" w:rsidRPr="00FC49D1" w14:paraId="02AD1504" w14:textId="77777777" w:rsidTr="00FC49D1">
        <w:tc>
          <w:tcPr>
            <w:tcW w:w="2687" w:type="dxa"/>
            <w:shd w:val="clear" w:color="auto" w:fill="92D050"/>
          </w:tcPr>
          <w:p w14:paraId="522ECA49" w14:textId="059F235B" w:rsidR="00FC49D1" w:rsidRPr="00FC49D1" w:rsidRDefault="00FC49D1" w:rsidP="00FC49D1">
            <w:pPr>
              <w:pStyle w:val="List4"/>
              <w:spacing w:before="120" w:after="120"/>
              <w:ind w:left="0"/>
              <w:rPr>
                <w:b/>
                <w:bCs/>
                <w:sz w:val="20"/>
              </w:rPr>
            </w:pPr>
            <w:r w:rsidRPr="00FC49D1">
              <w:rPr>
                <w:b/>
                <w:bCs/>
                <w:sz w:val="20"/>
              </w:rPr>
              <w:t>nicenstripy Heavy Duty Jacket</w:t>
            </w:r>
          </w:p>
        </w:tc>
        <w:tc>
          <w:tcPr>
            <w:tcW w:w="1134" w:type="dxa"/>
          </w:tcPr>
          <w:p w14:paraId="68134263" w14:textId="77777777" w:rsidR="00FC49D1" w:rsidRPr="00FC49D1" w:rsidRDefault="00FC49D1" w:rsidP="00FC49D1">
            <w:pPr>
              <w:pStyle w:val="List4"/>
              <w:spacing w:before="120" w:after="120"/>
              <w:ind w:left="0"/>
              <w:rPr>
                <w:b/>
                <w:bCs/>
                <w:sz w:val="20"/>
              </w:rPr>
            </w:pPr>
          </w:p>
        </w:tc>
        <w:tc>
          <w:tcPr>
            <w:tcW w:w="1137" w:type="dxa"/>
          </w:tcPr>
          <w:p w14:paraId="45E6B112" w14:textId="77777777" w:rsidR="00FC49D1" w:rsidRPr="00FC49D1" w:rsidRDefault="00FC49D1" w:rsidP="00FC49D1">
            <w:pPr>
              <w:pStyle w:val="List4"/>
              <w:spacing w:before="120" w:after="120"/>
              <w:ind w:left="0"/>
              <w:rPr>
                <w:b/>
                <w:bCs/>
                <w:sz w:val="20"/>
              </w:rPr>
            </w:pPr>
          </w:p>
        </w:tc>
        <w:tc>
          <w:tcPr>
            <w:tcW w:w="2358" w:type="dxa"/>
          </w:tcPr>
          <w:p w14:paraId="3E23E8F7" w14:textId="77777777" w:rsidR="00FC49D1" w:rsidRPr="00FC49D1" w:rsidRDefault="00FC49D1" w:rsidP="00FC49D1">
            <w:pPr>
              <w:pStyle w:val="List4"/>
              <w:spacing w:before="120" w:after="120"/>
              <w:ind w:left="0"/>
              <w:rPr>
                <w:b/>
                <w:bCs/>
                <w:sz w:val="20"/>
              </w:rPr>
            </w:pPr>
          </w:p>
        </w:tc>
      </w:tr>
      <w:tr w:rsidR="00FC49D1" w:rsidRPr="00FC49D1" w14:paraId="0A43738D" w14:textId="77777777" w:rsidTr="00FC49D1">
        <w:tc>
          <w:tcPr>
            <w:tcW w:w="2687" w:type="dxa"/>
            <w:shd w:val="clear" w:color="auto" w:fill="92D050"/>
          </w:tcPr>
          <w:p w14:paraId="73A86CAB" w14:textId="3CA777ED" w:rsidR="00FC49D1" w:rsidRPr="00FC49D1" w:rsidRDefault="00FC49D1" w:rsidP="00FC49D1">
            <w:pPr>
              <w:pStyle w:val="List4"/>
              <w:spacing w:before="120" w:after="120"/>
              <w:ind w:left="0"/>
              <w:rPr>
                <w:b/>
                <w:bCs/>
                <w:sz w:val="20"/>
              </w:rPr>
            </w:pPr>
            <w:r w:rsidRPr="00FC49D1">
              <w:rPr>
                <w:b/>
                <w:bCs/>
                <w:sz w:val="20"/>
              </w:rPr>
              <w:t>nicenstripy Waterproofs</w:t>
            </w:r>
          </w:p>
        </w:tc>
        <w:tc>
          <w:tcPr>
            <w:tcW w:w="1134" w:type="dxa"/>
          </w:tcPr>
          <w:p w14:paraId="1F5DE1A5" w14:textId="77777777" w:rsidR="00FC49D1" w:rsidRPr="00FC49D1" w:rsidRDefault="00FC49D1" w:rsidP="00FC49D1">
            <w:pPr>
              <w:pStyle w:val="List4"/>
              <w:spacing w:before="120" w:after="120"/>
              <w:ind w:left="0"/>
              <w:rPr>
                <w:b/>
                <w:bCs/>
                <w:sz w:val="20"/>
              </w:rPr>
            </w:pPr>
          </w:p>
        </w:tc>
        <w:tc>
          <w:tcPr>
            <w:tcW w:w="1137" w:type="dxa"/>
          </w:tcPr>
          <w:p w14:paraId="6FA644CA" w14:textId="77777777" w:rsidR="00FC49D1" w:rsidRPr="00FC49D1" w:rsidRDefault="00FC49D1" w:rsidP="00FC49D1">
            <w:pPr>
              <w:pStyle w:val="List4"/>
              <w:spacing w:before="120" w:after="120"/>
              <w:ind w:left="0"/>
              <w:rPr>
                <w:b/>
                <w:bCs/>
                <w:sz w:val="20"/>
              </w:rPr>
            </w:pPr>
          </w:p>
        </w:tc>
        <w:tc>
          <w:tcPr>
            <w:tcW w:w="2358" w:type="dxa"/>
          </w:tcPr>
          <w:p w14:paraId="58A9EF05" w14:textId="77777777" w:rsidR="00FC49D1" w:rsidRPr="00FC49D1" w:rsidRDefault="00FC49D1" w:rsidP="00FC49D1">
            <w:pPr>
              <w:pStyle w:val="List4"/>
              <w:spacing w:before="120" w:after="120"/>
              <w:ind w:left="0"/>
              <w:rPr>
                <w:b/>
                <w:bCs/>
                <w:sz w:val="20"/>
              </w:rPr>
            </w:pPr>
          </w:p>
        </w:tc>
      </w:tr>
    </w:tbl>
    <w:p w14:paraId="4C534D0B" w14:textId="77777777" w:rsidR="00136017" w:rsidRDefault="00136017" w:rsidP="00FC49D1">
      <w:pPr>
        <w:pStyle w:val="List4"/>
        <w:spacing w:before="240"/>
      </w:pPr>
    </w:p>
    <w:p w14:paraId="1542FB19" w14:textId="167F06C7" w:rsidR="00353324" w:rsidRDefault="00353324" w:rsidP="000608F7">
      <w:pPr>
        <w:pStyle w:val="Heading4"/>
      </w:pPr>
      <w:r w:rsidRPr="00353324">
        <w:t>Safety Equipment</w:t>
      </w:r>
    </w:p>
    <w:p w14:paraId="2233B57F" w14:textId="77777777" w:rsidR="00980DE2" w:rsidRPr="00980DE2" w:rsidRDefault="00980DE2" w:rsidP="00980DE2"/>
    <w:tbl>
      <w:tblPr>
        <w:tblStyle w:val="TableGrid"/>
        <w:tblW w:w="0" w:type="auto"/>
        <w:tblInd w:w="567" w:type="dxa"/>
        <w:tblLook w:val="04A0" w:firstRow="1" w:lastRow="0" w:firstColumn="1" w:lastColumn="0" w:noHBand="0" w:noVBand="1"/>
      </w:tblPr>
      <w:tblGrid>
        <w:gridCol w:w="2687"/>
        <w:gridCol w:w="1134"/>
        <w:gridCol w:w="1137"/>
        <w:gridCol w:w="2358"/>
      </w:tblGrid>
      <w:tr w:rsidR="000608F7" w:rsidRPr="00FC49D1" w14:paraId="1357D893" w14:textId="77777777" w:rsidTr="000608F7">
        <w:tc>
          <w:tcPr>
            <w:tcW w:w="2687" w:type="dxa"/>
            <w:tcBorders>
              <w:bottom w:val="single" w:sz="4" w:space="0" w:color="auto"/>
            </w:tcBorders>
            <w:shd w:val="clear" w:color="auto" w:fill="92D050"/>
          </w:tcPr>
          <w:p w14:paraId="1C7DFA9C" w14:textId="77777777" w:rsidR="000608F7" w:rsidRPr="00FC49D1" w:rsidRDefault="000608F7" w:rsidP="000608F7">
            <w:pPr>
              <w:pStyle w:val="List4"/>
              <w:spacing w:before="240"/>
              <w:ind w:left="0"/>
              <w:jc w:val="center"/>
              <w:rPr>
                <w:b/>
                <w:bCs/>
                <w:sz w:val="24"/>
                <w:szCs w:val="24"/>
              </w:rPr>
            </w:pPr>
            <w:r w:rsidRPr="00FC49D1">
              <w:rPr>
                <w:b/>
                <w:bCs/>
                <w:sz w:val="24"/>
                <w:szCs w:val="24"/>
              </w:rPr>
              <w:t>Item</w:t>
            </w:r>
          </w:p>
        </w:tc>
        <w:tc>
          <w:tcPr>
            <w:tcW w:w="1134" w:type="dxa"/>
            <w:shd w:val="clear" w:color="auto" w:fill="92D050"/>
          </w:tcPr>
          <w:p w14:paraId="2803F73C" w14:textId="77777777" w:rsidR="000608F7" w:rsidRPr="00FC49D1" w:rsidRDefault="000608F7" w:rsidP="000608F7">
            <w:pPr>
              <w:pStyle w:val="List4"/>
              <w:spacing w:before="240"/>
              <w:ind w:left="0"/>
              <w:jc w:val="center"/>
              <w:rPr>
                <w:b/>
                <w:bCs/>
                <w:sz w:val="24"/>
                <w:szCs w:val="24"/>
              </w:rPr>
            </w:pPr>
            <w:r w:rsidRPr="00FC49D1">
              <w:rPr>
                <w:b/>
                <w:bCs/>
                <w:sz w:val="24"/>
                <w:szCs w:val="24"/>
              </w:rPr>
              <w:t>Size</w:t>
            </w:r>
          </w:p>
        </w:tc>
        <w:tc>
          <w:tcPr>
            <w:tcW w:w="1137" w:type="dxa"/>
            <w:shd w:val="clear" w:color="auto" w:fill="92D050"/>
          </w:tcPr>
          <w:p w14:paraId="3B3073FE" w14:textId="77777777" w:rsidR="000608F7" w:rsidRPr="00FC49D1" w:rsidRDefault="000608F7" w:rsidP="000608F7">
            <w:pPr>
              <w:pStyle w:val="List4"/>
              <w:spacing w:before="240"/>
              <w:ind w:left="0"/>
              <w:jc w:val="center"/>
              <w:rPr>
                <w:b/>
                <w:bCs/>
                <w:sz w:val="24"/>
                <w:szCs w:val="24"/>
              </w:rPr>
            </w:pPr>
            <w:r w:rsidRPr="00FC49D1">
              <w:rPr>
                <w:b/>
                <w:bCs/>
                <w:sz w:val="24"/>
                <w:szCs w:val="24"/>
              </w:rPr>
              <w:t>Quantity</w:t>
            </w:r>
          </w:p>
        </w:tc>
        <w:tc>
          <w:tcPr>
            <w:tcW w:w="2358" w:type="dxa"/>
            <w:shd w:val="clear" w:color="auto" w:fill="92D050"/>
          </w:tcPr>
          <w:p w14:paraId="4CDE9DC8" w14:textId="5BA84DE3" w:rsidR="000608F7" w:rsidRPr="00FC49D1" w:rsidRDefault="000608F7" w:rsidP="000608F7">
            <w:pPr>
              <w:pStyle w:val="List4"/>
              <w:spacing w:before="240"/>
              <w:ind w:left="0"/>
              <w:jc w:val="center"/>
              <w:rPr>
                <w:b/>
                <w:bCs/>
                <w:sz w:val="24"/>
                <w:szCs w:val="24"/>
              </w:rPr>
            </w:pPr>
            <w:r w:rsidRPr="00FC49D1">
              <w:rPr>
                <w:b/>
                <w:bCs/>
                <w:sz w:val="24"/>
                <w:szCs w:val="24"/>
              </w:rPr>
              <w:t>Received</w:t>
            </w:r>
            <w:r>
              <w:rPr>
                <w:b/>
                <w:bCs/>
                <w:sz w:val="24"/>
                <w:szCs w:val="24"/>
              </w:rPr>
              <w:t xml:space="preserve"> By</w:t>
            </w:r>
          </w:p>
        </w:tc>
      </w:tr>
      <w:tr w:rsidR="000608F7" w:rsidRPr="00FC49D1" w14:paraId="32A13C3B" w14:textId="77777777" w:rsidTr="000608F7">
        <w:tc>
          <w:tcPr>
            <w:tcW w:w="2687" w:type="dxa"/>
            <w:shd w:val="clear" w:color="auto" w:fill="92D050"/>
          </w:tcPr>
          <w:p w14:paraId="2C1C4DDB" w14:textId="56BC1E72" w:rsidR="000608F7" w:rsidRPr="00FC49D1" w:rsidRDefault="000608F7" w:rsidP="000608F7">
            <w:pPr>
              <w:pStyle w:val="List4"/>
              <w:spacing w:before="120" w:after="120"/>
              <w:ind w:left="0"/>
              <w:rPr>
                <w:b/>
                <w:bCs/>
                <w:sz w:val="20"/>
              </w:rPr>
            </w:pPr>
            <w:r>
              <w:rPr>
                <w:b/>
                <w:bCs/>
                <w:sz w:val="20"/>
              </w:rPr>
              <w:t>Safety Goggles</w:t>
            </w:r>
          </w:p>
        </w:tc>
        <w:tc>
          <w:tcPr>
            <w:tcW w:w="1134" w:type="dxa"/>
          </w:tcPr>
          <w:p w14:paraId="54E384DA" w14:textId="77777777" w:rsidR="000608F7" w:rsidRPr="00FC49D1" w:rsidRDefault="000608F7" w:rsidP="000608F7">
            <w:pPr>
              <w:pStyle w:val="List4"/>
              <w:spacing w:before="120" w:after="120"/>
              <w:ind w:left="0"/>
              <w:rPr>
                <w:b/>
                <w:bCs/>
                <w:sz w:val="20"/>
              </w:rPr>
            </w:pPr>
          </w:p>
        </w:tc>
        <w:tc>
          <w:tcPr>
            <w:tcW w:w="1137" w:type="dxa"/>
          </w:tcPr>
          <w:p w14:paraId="376C852C" w14:textId="77777777" w:rsidR="000608F7" w:rsidRPr="00FC49D1" w:rsidRDefault="000608F7" w:rsidP="000608F7">
            <w:pPr>
              <w:pStyle w:val="List4"/>
              <w:spacing w:before="120" w:after="120"/>
              <w:ind w:left="0"/>
              <w:rPr>
                <w:b/>
                <w:bCs/>
                <w:sz w:val="20"/>
              </w:rPr>
            </w:pPr>
          </w:p>
        </w:tc>
        <w:tc>
          <w:tcPr>
            <w:tcW w:w="2358" w:type="dxa"/>
          </w:tcPr>
          <w:p w14:paraId="593DCAFD" w14:textId="77777777" w:rsidR="000608F7" w:rsidRPr="00FC49D1" w:rsidRDefault="000608F7" w:rsidP="000608F7">
            <w:pPr>
              <w:pStyle w:val="List4"/>
              <w:spacing w:before="120" w:after="120"/>
              <w:ind w:left="0"/>
              <w:rPr>
                <w:b/>
                <w:bCs/>
                <w:sz w:val="20"/>
              </w:rPr>
            </w:pPr>
          </w:p>
        </w:tc>
      </w:tr>
      <w:tr w:rsidR="000608F7" w:rsidRPr="00FC49D1" w14:paraId="42E1B994" w14:textId="77777777" w:rsidTr="000608F7">
        <w:tc>
          <w:tcPr>
            <w:tcW w:w="2687" w:type="dxa"/>
            <w:shd w:val="clear" w:color="auto" w:fill="92D050"/>
          </w:tcPr>
          <w:p w14:paraId="6E90619F" w14:textId="12B4881F" w:rsidR="000608F7" w:rsidRPr="00FC49D1" w:rsidRDefault="000608F7" w:rsidP="000608F7">
            <w:pPr>
              <w:pStyle w:val="List4"/>
              <w:spacing w:before="120" w:after="120"/>
              <w:ind w:left="0"/>
              <w:rPr>
                <w:b/>
                <w:bCs/>
                <w:sz w:val="20"/>
              </w:rPr>
            </w:pPr>
            <w:r>
              <w:rPr>
                <w:b/>
                <w:bCs/>
                <w:sz w:val="20"/>
              </w:rPr>
              <w:t>Ear Plugs/Defenders</w:t>
            </w:r>
          </w:p>
        </w:tc>
        <w:tc>
          <w:tcPr>
            <w:tcW w:w="1134" w:type="dxa"/>
          </w:tcPr>
          <w:p w14:paraId="33FE07D3" w14:textId="77777777" w:rsidR="000608F7" w:rsidRPr="00FC49D1" w:rsidRDefault="000608F7" w:rsidP="000608F7">
            <w:pPr>
              <w:pStyle w:val="List4"/>
              <w:spacing w:before="120" w:after="120"/>
              <w:ind w:left="0"/>
              <w:rPr>
                <w:b/>
                <w:bCs/>
                <w:sz w:val="20"/>
              </w:rPr>
            </w:pPr>
          </w:p>
        </w:tc>
        <w:tc>
          <w:tcPr>
            <w:tcW w:w="1137" w:type="dxa"/>
          </w:tcPr>
          <w:p w14:paraId="337EF542" w14:textId="77777777" w:rsidR="000608F7" w:rsidRPr="00FC49D1" w:rsidRDefault="000608F7" w:rsidP="000608F7">
            <w:pPr>
              <w:pStyle w:val="List4"/>
              <w:spacing w:before="120" w:after="120"/>
              <w:ind w:left="0"/>
              <w:rPr>
                <w:b/>
                <w:bCs/>
                <w:sz w:val="20"/>
              </w:rPr>
            </w:pPr>
          </w:p>
        </w:tc>
        <w:tc>
          <w:tcPr>
            <w:tcW w:w="2358" w:type="dxa"/>
          </w:tcPr>
          <w:p w14:paraId="2893A305" w14:textId="77777777" w:rsidR="000608F7" w:rsidRPr="00FC49D1" w:rsidRDefault="000608F7" w:rsidP="000608F7">
            <w:pPr>
              <w:pStyle w:val="List4"/>
              <w:spacing w:before="120" w:after="120"/>
              <w:ind w:left="0"/>
              <w:rPr>
                <w:b/>
                <w:bCs/>
                <w:sz w:val="20"/>
              </w:rPr>
            </w:pPr>
          </w:p>
        </w:tc>
      </w:tr>
      <w:tr w:rsidR="000608F7" w:rsidRPr="00FC49D1" w14:paraId="7CCD016C" w14:textId="77777777" w:rsidTr="000608F7">
        <w:tc>
          <w:tcPr>
            <w:tcW w:w="2687" w:type="dxa"/>
            <w:shd w:val="clear" w:color="auto" w:fill="92D050"/>
          </w:tcPr>
          <w:p w14:paraId="68993689" w14:textId="43CC478A" w:rsidR="000608F7" w:rsidRPr="00FC49D1" w:rsidRDefault="000608F7" w:rsidP="000608F7">
            <w:pPr>
              <w:pStyle w:val="List4"/>
              <w:spacing w:before="120" w:after="120"/>
              <w:ind w:left="0"/>
              <w:rPr>
                <w:b/>
                <w:bCs/>
                <w:sz w:val="20"/>
              </w:rPr>
            </w:pPr>
            <w:r>
              <w:rPr>
                <w:b/>
                <w:bCs/>
                <w:sz w:val="20"/>
              </w:rPr>
              <w:t>Protective Gloves</w:t>
            </w:r>
          </w:p>
        </w:tc>
        <w:tc>
          <w:tcPr>
            <w:tcW w:w="1134" w:type="dxa"/>
          </w:tcPr>
          <w:p w14:paraId="58CE0274" w14:textId="77777777" w:rsidR="000608F7" w:rsidRPr="00FC49D1" w:rsidRDefault="000608F7" w:rsidP="000608F7">
            <w:pPr>
              <w:pStyle w:val="List4"/>
              <w:spacing w:before="120" w:after="120"/>
              <w:ind w:left="0"/>
              <w:rPr>
                <w:b/>
                <w:bCs/>
                <w:sz w:val="20"/>
              </w:rPr>
            </w:pPr>
          </w:p>
        </w:tc>
        <w:tc>
          <w:tcPr>
            <w:tcW w:w="1137" w:type="dxa"/>
          </w:tcPr>
          <w:p w14:paraId="7241106D" w14:textId="77777777" w:rsidR="000608F7" w:rsidRPr="00FC49D1" w:rsidRDefault="000608F7" w:rsidP="000608F7">
            <w:pPr>
              <w:pStyle w:val="List4"/>
              <w:spacing w:before="120" w:after="120"/>
              <w:ind w:left="0"/>
              <w:rPr>
                <w:b/>
                <w:bCs/>
                <w:sz w:val="20"/>
              </w:rPr>
            </w:pPr>
          </w:p>
        </w:tc>
        <w:tc>
          <w:tcPr>
            <w:tcW w:w="2358" w:type="dxa"/>
          </w:tcPr>
          <w:p w14:paraId="45202234" w14:textId="77777777" w:rsidR="000608F7" w:rsidRPr="00FC49D1" w:rsidRDefault="000608F7" w:rsidP="000608F7">
            <w:pPr>
              <w:pStyle w:val="List4"/>
              <w:spacing w:before="120" w:after="120"/>
              <w:ind w:left="0"/>
              <w:rPr>
                <w:b/>
                <w:bCs/>
                <w:sz w:val="20"/>
              </w:rPr>
            </w:pPr>
          </w:p>
        </w:tc>
      </w:tr>
    </w:tbl>
    <w:p w14:paraId="77F13256" w14:textId="5C9DAAE5" w:rsidR="000608F7" w:rsidRDefault="0010426C" w:rsidP="0095433E">
      <w:pPr>
        <w:pStyle w:val="Heading3"/>
        <w:pageBreakBefore/>
        <w:ind w:hanging="709"/>
      </w:pPr>
      <w:bookmarkStart w:id="28" w:name="_Toc67135315"/>
      <w:r>
        <w:lastRenderedPageBreak/>
        <w:t>Confirmation</w:t>
      </w:r>
      <w:bookmarkEnd w:id="28"/>
    </w:p>
    <w:p w14:paraId="0F954587" w14:textId="77777777" w:rsidR="00980DE2" w:rsidRDefault="00980DE2" w:rsidP="00980DE2">
      <w:pPr>
        <w:ind w:left="142"/>
      </w:pPr>
    </w:p>
    <w:tbl>
      <w:tblPr>
        <w:tblStyle w:val="TableGrid"/>
        <w:tblW w:w="0" w:type="auto"/>
        <w:tblLook w:val="04A0" w:firstRow="1" w:lastRow="0" w:firstColumn="1" w:lastColumn="0" w:noHBand="0" w:noVBand="1"/>
      </w:tblPr>
      <w:tblGrid>
        <w:gridCol w:w="3964"/>
        <w:gridCol w:w="1985"/>
        <w:gridCol w:w="1934"/>
      </w:tblGrid>
      <w:tr w:rsidR="0010426C" w14:paraId="33D7C960" w14:textId="77777777" w:rsidTr="0095433E">
        <w:tc>
          <w:tcPr>
            <w:tcW w:w="7883" w:type="dxa"/>
            <w:gridSpan w:val="3"/>
            <w:shd w:val="clear" w:color="auto" w:fill="92D050"/>
          </w:tcPr>
          <w:p w14:paraId="596FDF56" w14:textId="54B5A4FB" w:rsidR="0010426C" w:rsidRPr="0095433E" w:rsidRDefault="0010426C" w:rsidP="0095433E">
            <w:pPr>
              <w:spacing w:before="120" w:after="120"/>
              <w:ind w:left="0"/>
              <w:jc w:val="center"/>
              <w:rPr>
                <w:b/>
                <w:bCs/>
                <w:i/>
                <w:iCs/>
                <w:sz w:val="24"/>
                <w:szCs w:val="24"/>
              </w:rPr>
            </w:pPr>
            <w:r w:rsidRPr="0095433E">
              <w:rPr>
                <w:b/>
                <w:bCs/>
                <w:i/>
                <w:iCs/>
                <w:sz w:val="24"/>
                <w:szCs w:val="24"/>
              </w:rPr>
              <w:t>Please tick the boxes to confirm that you have seen/received the following:</w:t>
            </w:r>
          </w:p>
        </w:tc>
      </w:tr>
      <w:tr w:rsidR="0010426C" w14:paraId="7CCBC48A" w14:textId="77777777" w:rsidTr="0095433E">
        <w:tc>
          <w:tcPr>
            <w:tcW w:w="3964" w:type="dxa"/>
            <w:shd w:val="clear" w:color="auto" w:fill="92D050"/>
          </w:tcPr>
          <w:p w14:paraId="78552743" w14:textId="20105081" w:rsidR="0010426C" w:rsidRPr="0095433E" w:rsidRDefault="0010426C" w:rsidP="0010426C">
            <w:pPr>
              <w:spacing w:before="120" w:after="120"/>
              <w:ind w:left="0"/>
              <w:rPr>
                <w:b/>
                <w:bCs/>
                <w:sz w:val="20"/>
              </w:rPr>
            </w:pPr>
            <w:r w:rsidRPr="0095433E">
              <w:rPr>
                <w:b/>
                <w:bCs/>
                <w:sz w:val="20"/>
              </w:rPr>
              <w:t>Contract of Employment</w:t>
            </w:r>
          </w:p>
        </w:tc>
        <w:tc>
          <w:tcPr>
            <w:tcW w:w="1985" w:type="dxa"/>
          </w:tcPr>
          <w:p w14:paraId="75D028CD" w14:textId="21E5FEC6" w:rsidR="0010426C" w:rsidRPr="0010426C" w:rsidRDefault="0095433E" w:rsidP="0010426C">
            <w:pPr>
              <w:spacing w:before="120" w:after="120"/>
              <w:ind w:left="0"/>
              <w:rPr>
                <w:sz w:val="20"/>
              </w:rPr>
            </w:pPr>
            <w:r>
              <w:rPr>
                <w:noProof/>
                <w:sz w:val="20"/>
              </w:rPr>
              <mc:AlternateContent>
                <mc:Choice Requires="wps">
                  <w:drawing>
                    <wp:anchor distT="0" distB="0" distL="114300" distR="114300" simplePos="0" relativeHeight="251660288" behindDoc="0" locked="0" layoutInCell="1" allowOverlap="1" wp14:anchorId="17B315A7" wp14:editId="75714B58">
                      <wp:simplePos x="0" y="0"/>
                      <wp:positionH relativeFrom="column">
                        <wp:posOffset>631998</wp:posOffset>
                      </wp:positionH>
                      <wp:positionV relativeFrom="paragraph">
                        <wp:posOffset>31750</wp:posOffset>
                      </wp:positionV>
                      <wp:extent cx="263005" cy="214515"/>
                      <wp:effectExtent l="0" t="0" r="16510" b="14605"/>
                      <wp:wrapNone/>
                      <wp:docPr id="18" name="Rectangle 18"/>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37E7A" id="Rectangle 18" o:spid="_x0000_s1026" style="position:absolute;margin-left:49.75pt;margin-top:2.5pt;width:20.7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" filled="f" strokecolor="#1f4d78 [1604]" strokeweight="1pt"/>
                  </w:pict>
                </mc:Fallback>
              </mc:AlternateContent>
            </w:r>
            <w:r w:rsidR="0010426C">
              <w:rPr>
                <w:sz w:val="20"/>
              </w:rPr>
              <w:t>Yes</w:t>
            </w:r>
            <w:r>
              <w:rPr>
                <w:sz w:val="20"/>
              </w:rPr>
              <w:t xml:space="preserve"> </w:t>
            </w:r>
          </w:p>
        </w:tc>
        <w:tc>
          <w:tcPr>
            <w:tcW w:w="1934" w:type="dxa"/>
          </w:tcPr>
          <w:p w14:paraId="4DBA3D3A" w14:textId="17EE7C50"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76672" behindDoc="0" locked="0" layoutInCell="1" allowOverlap="1" wp14:anchorId="3C974FF5" wp14:editId="767CFDFD">
                      <wp:simplePos x="0" y="0"/>
                      <wp:positionH relativeFrom="column">
                        <wp:posOffset>628477</wp:posOffset>
                      </wp:positionH>
                      <wp:positionV relativeFrom="paragraph">
                        <wp:posOffset>29037</wp:posOffset>
                      </wp:positionV>
                      <wp:extent cx="262890" cy="213995"/>
                      <wp:effectExtent l="0" t="0" r="16510" b="14605"/>
                      <wp:wrapNone/>
                      <wp:docPr id="26" name="Rectangle 26"/>
                      <wp:cNvGraphicFramePr/>
                      <a:graphic xmlns:a="http://schemas.openxmlformats.org/drawingml/2006/main">
                        <a:graphicData uri="http://schemas.microsoft.com/office/word/2010/wordprocessingShape">
                          <wps:wsp>
                            <wps:cNvSpPr/>
                            <wps:spPr>
                              <a:xfrm>
                                <a:off x="0" y="0"/>
                                <a:ext cx="262890" cy="2139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34241" id="Rectangle 26" o:spid="_x0000_s1026" style="position:absolute;margin-left:49.5pt;margin-top:2.3pt;width:20.7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" filled="f" strokecolor="#1f4d78 [1604]" strokeweight="1pt"/>
                  </w:pict>
                </mc:Fallback>
              </mc:AlternateContent>
            </w:r>
            <w:r w:rsidR="0095433E">
              <w:rPr>
                <w:sz w:val="20"/>
              </w:rPr>
              <w:t>No</w:t>
            </w:r>
          </w:p>
        </w:tc>
      </w:tr>
      <w:tr w:rsidR="0010426C" w14:paraId="011FB2D7" w14:textId="77777777" w:rsidTr="0095433E">
        <w:tc>
          <w:tcPr>
            <w:tcW w:w="3964" w:type="dxa"/>
            <w:shd w:val="clear" w:color="auto" w:fill="92D050"/>
          </w:tcPr>
          <w:p w14:paraId="303FE69B" w14:textId="2533283F" w:rsidR="0010426C" w:rsidRPr="0095433E" w:rsidRDefault="0010426C" w:rsidP="0010426C">
            <w:pPr>
              <w:spacing w:before="120" w:after="120"/>
              <w:ind w:left="0"/>
              <w:rPr>
                <w:b/>
                <w:bCs/>
                <w:sz w:val="20"/>
              </w:rPr>
            </w:pPr>
            <w:r w:rsidRPr="0095433E">
              <w:rPr>
                <w:b/>
                <w:bCs/>
                <w:sz w:val="20"/>
              </w:rPr>
              <w:t>Health &amp; Safety Procedures</w:t>
            </w:r>
          </w:p>
        </w:tc>
        <w:tc>
          <w:tcPr>
            <w:tcW w:w="1985" w:type="dxa"/>
          </w:tcPr>
          <w:p w14:paraId="1E7EA78B" w14:textId="4C2F2653"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62336" behindDoc="0" locked="0" layoutInCell="1" allowOverlap="1" wp14:anchorId="25663770" wp14:editId="16DF032B">
                      <wp:simplePos x="0" y="0"/>
                      <wp:positionH relativeFrom="column">
                        <wp:posOffset>635404</wp:posOffset>
                      </wp:positionH>
                      <wp:positionV relativeFrom="paragraph">
                        <wp:posOffset>36541</wp:posOffset>
                      </wp:positionV>
                      <wp:extent cx="263005" cy="214515"/>
                      <wp:effectExtent l="0" t="0" r="16510" b="14605"/>
                      <wp:wrapNone/>
                      <wp:docPr id="19" name="Rectangle 19"/>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CFF2" id="Rectangle 19" o:spid="_x0000_s1026" style="position:absolute;margin-left:50.05pt;margin-top:2.9pt;width:20.7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" filled="f" strokecolor="#1f4d78 [1604]" strokeweight="1pt"/>
                  </w:pict>
                </mc:Fallback>
              </mc:AlternateContent>
            </w:r>
            <w:r w:rsidR="0095433E">
              <w:rPr>
                <w:sz w:val="20"/>
              </w:rPr>
              <w:t>Yes</w:t>
            </w:r>
          </w:p>
        </w:tc>
        <w:tc>
          <w:tcPr>
            <w:tcW w:w="1934" w:type="dxa"/>
          </w:tcPr>
          <w:p w14:paraId="7BEE5429" w14:textId="5F1EE64F"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78720" behindDoc="0" locked="0" layoutInCell="1" allowOverlap="1" wp14:anchorId="5102A552" wp14:editId="55451E38">
                      <wp:simplePos x="0" y="0"/>
                      <wp:positionH relativeFrom="column">
                        <wp:posOffset>628477</wp:posOffset>
                      </wp:positionH>
                      <wp:positionV relativeFrom="paragraph">
                        <wp:posOffset>36541</wp:posOffset>
                      </wp:positionV>
                      <wp:extent cx="263005" cy="214515"/>
                      <wp:effectExtent l="0" t="0" r="16510" b="14605"/>
                      <wp:wrapNone/>
                      <wp:docPr id="27" name="Rectangle 27"/>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5C9E4" id="Rectangle 27" o:spid="_x0000_s1026" style="position:absolute;margin-left:49.5pt;margin-top:2.9pt;width:20.7pt;height:1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" filled="f" strokecolor="#1f4d78 [1604]" strokeweight="1pt"/>
                  </w:pict>
                </mc:Fallback>
              </mc:AlternateContent>
            </w:r>
            <w:r w:rsidR="0095433E">
              <w:rPr>
                <w:sz w:val="20"/>
              </w:rPr>
              <w:t>No</w:t>
            </w:r>
          </w:p>
        </w:tc>
      </w:tr>
      <w:tr w:rsidR="0010426C" w14:paraId="3287E57F" w14:textId="77777777" w:rsidTr="0095433E">
        <w:tc>
          <w:tcPr>
            <w:tcW w:w="3964" w:type="dxa"/>
            <w:shd w:val="clear" w:color="auto" w:fill="92D050"/>
          </w:tcPr>
          <w:p w14:paraId="381CA504" w14:textId="7EB2A7AB" w:rsidR="0010426C" w:rsidRPr="0095433E" w:rsidRDefault="0010426C" w:rsidP="0010426C">
            <w:pPr>
              <w:spacing w:before="120" w:after="120"/>
              <w:ind w:left="0"/>
              <w:rPr>
                <w:b/>
                <w:bCs/>
                <w:sz w:val="20"/>
              </w:rPr>
            </w:pPr>
            <w:r w:rsidRPr="0095433E">
              <w:rPr>
                <w:b/>
                <w:bCs/>
                <w:sz w:val="20"/>
              </w:rPr>
              <w:t>Designated First Aider</w:t>
            </w:r>
          </w:p>
        </w:tc>
        <w:tc>
          <w:tcPr>
            <w:tcW w:w="1985" w:type="dxa"/>
          </w:tcPr>
          <w:p w14:paraId="3DF36C29" w14:textId="7839EA1F"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64384" behindDoc="0" locked="0" layoutInCell="1" allowOverlap="1" wp14:anchorId="29863C6A" wp14:editId="287F25B9">
                      <wp:simplePos x="0" y="0"/>
                      <wp:positionH relativeFrom="column">
                        <wp:posOffset>635404</wp:posOffset>
                      </wp:positionH>
                      <wp:positionV relativeFrom="paragraph">
                        <wp:posOffset>43468</wp:posOffset>
                      </wp:positionV>
                      <wp:extent cx="263005" cy="214515"/>
                      <wp:effectExtent l="0" t="0" r="16510" b="14605"/>
                      <wp:wrapNone/>
                      <wp:docPr id="20" name="Rectangle 20"/>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FF2A1" id="Rectangle 20" o:spid="_x0000_s1026" style="position:absolute;margin-left:50.05pt;margin-top:3.4pt;width:20.7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" filled="f" strokecolor="#1f4d78 [1604]" strokeweight="1pt"/>
                  </w:pict>
                </mc:Fallback>
              </mc:AlternateContent>
            </w:r>
            <w:r w:rsidR="0010426C">
              <w:rPr>
                <w:sz w:val="20"/>
              </w:rPr>
              <w:t>Yes</w:t>
            </w:r>
          </w:p>
        </w:tc>
        <w:tc>
          <w:tcPr>
            <w:tcW w:w="1934" w:type="dxa"/>
          </w:tcPr>
          <w:p w14:paraId="3E8940CE" w14:textId="6C958773"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80768" behindDoc="0" locked="0" layoutInCell="1" allowOverlap="1" wp14:anchorId="67753656" wp14:editId="61C4AA69">
                      <wp:simplePos x="0" y="0"/>
                      <wp:positionH relativeFrom="column">
                        <wp:posOffset>628477</wp:posOffset>
                      </wp:positionH>
                      <wp:positionV relativeFrom="paragraph">
                        <wp:posOffset>43469</wp:posOffset>
                      </wp:positionV>
                      <wp:extent cx="263005" cy="214515"/>
                      <wp:effectExtent l="0" t="0" r="16510" b="14605"/>
                      <wp:wrapNone/>
                      <wp:docPr id="28" name="Rectangle 28"/>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1FE1A" id="Rectangle 28" o:spid="_x0000_s1026" style="position:absolute;margin-left:49.5pt;margin-top:3.4pt;width:20.7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" filled="f" strokecolor="#1f4d78 [1604]" strokeweight="1pt"/>
                  </w:pict>
                </mc:Fallback>
              </mc:AlternateContent>
            </w:r>
            <w:r w:rsidR="0095433E">
              <w:rPr>
                <w:sz w:val="20"/>
              </w:rPr>
              <w:t>No</w:t>
            </w:r>
          </w:p>
        </w:tc>
      </w:tr>
      <w:tr w:rsidR="0010426C" w14:paraId="19AC907A" w14:textId="77777777" w:rsidTr="0095433E">
        <w:tc>
          <w:tcPr>
            <w:tcW w:w="3964" w:type="dxa"/>
            <w:shd w:val="clear" w:color="auto" w:fill="92D050"/>
          </w:tcPr>
          <w:p w14:paraId="227BF7A1" w14:textId="216EF00E" w:rsidR="0010426C" w:rsidRPr="0095433E" w:rsidRDefault="0010426C" w:rsidP="0010426C">
            <w:pPr>
              <w:spacing w:before="120" w:after="120"/>
              <w:ind w:left="0"/>
              <w:rPr>
                <w:b/>
                <w:bCs/>
                <w:sz w:val="20"/>
              </w:rPr>
            </w:pPr>
            <w:r w:rsidRPr="0095433E">
              <w:rPr>
                <w:b/>
                <w:bCs/>
                <w:sz w:val="20"/>
              </w:rPr>
              <w:t>Accident Reporting Sheets</w:t>
            </w:r>
          </w:p>
        </w:tc>
        <w:tc>
          <w:tcPr>
            <w:tcW w:w="1985" w:type="dxa"/>
          </w:tcPr>
          <w:p w14:paraId="08D7A1B3" w14:textId="419E0E6B"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66432" behindDoc="0" locked="0" layoutInCell="1" allowOverlap="1" wp14:anchorId="1CF59CD7" wp14:editId="1EB04FD8">
                      <wp:simplePos x="0" y="0"/>
                      <wp:positionH relativeFrom="column">
                        <wp:posOffset>635404</wp:posOffset>
                      </wp:positionH>
                      <wp:positionV relativeFrom="paragraph">
                        <wp:posOffset>36541</wp:posOffset>
                      </wp:positionV>
                      <wp:extent cx="263005" cy="214515"/>
                      <wp:effectExtent l="0" t="0" r="16510" b="14605"/>
                      <wp:wrapNone/>
                      <wp:docPr id="21" name="Rectangle 21"/>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83F1D" id="Rectangle 21" o:spid="_x0000_s1026" style="position:absolute;margin-left:50.05pt;margin-top:2.9pt;width:20.7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" filled="f" strokecolor="#1f4d78 [1604]" strokeweight="1pt"/>
                  </w:pict>
                </mc:Fallback>
              </mc:AlternateContent>
            </w:r>
            <w:r w:rsidR="0095433E">
              <w:rPr>
                <w:sz w:val="20"/>
              </w:rPr>
              <w:t>Yes</w:t>
            </w:r>
          </w:p>
        </w:tc>
        <w:tc>
          <w:tcPr>
            <w:tcW w:w="1934" w:type="dxa"/>
          </w:tcPr>
          <w:p w14:paraId="53630B12" w14:textId="1FE43128"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82816" behindDoc="0" locked="0" layoutInCell="1" allowOverlap="1" wp14:anchorId="392B7B34" wp14:editId="26618594">
                      <wp:simplePos x="0" y="0"/>
                      <wp:positionH relativeFrom="column">
                        <wp:posOffset>628477</wp:posOffset>
                      </wp:positionH>
                      <wp:positionV relativeFrom="paragraph">
                        <wp:posOffset>36541</wp:posOffset>
                      </wp:positionV>
                      <wp:extent cx="263005" cy="214515"/>
                      <wp:effectExtent l="0" t="0" r="16510" b="14605"/>
                      <wp:wrapNone/>
                      <wp:docPr id="29" name="Rectangle 29"/>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05968" id="Rectangle 29" o:spid="_x0000_s1026" style="position:absolute;margin-left:49.5pt;margin-top:2.9pt;width:20.7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" filled="f" strokecolor="#1f4d78 [1604]" strokeweight="1pt"/>
                  </w:pict>
                </mc:Fallback>
              </mc:AlternateContent>
            </w:r>
            <w:r w:rsidR="0095433E">
              <w:rPr>
                <w:sz w:val="20"/>
              </w:rPr>
              <w:t>No</w:t>
            </w:r>
          </w:p>
        </w:tc>
      </w:tr>
      <w:tr w:rsidR="0010426C" w14:paraId="799F54FA" w14:textId="77777777" w:rsidTr="0095433E">
        <w:tc>
          <w:tcPr>
            <w:tcW w:w="3964" w:type="dxa"/>
            <w:shd w:val="clear" w:color="auto" w:fill="92D050"/>
          </w:tcPr>
          <w:p w14:paraId="0C2F511F" w14:textId="278B486C" w:rsidR="0010426C" w:rsidRPr="0095433E" w:rsidRDefault="0010426C" w:rsidP="0010426C">
            <w:pPr>
              <w:spacing w:before="120" w:after="120"/>
              <w:ind w:left="0"/>
              <w:rPr>
                <w:b/>
                <w:bCs/>
                <w:sz w:val="20"/>
              </w:rPr>
            </w:pPr>
            <w:r w:rsidRPr="0095433E">
              <w:rPr>
                <w:b/>
                <w:bCs/>
                <w:sz w:val="20"/>
              </w:rPr>
              <w:t>Company Procedures</w:t>
            </w:r>
          </w:p>
        </w:tc>
        <w:tc>
          <w:tcPr>
            <w:tcW w:w="1985" w:type="dxa"/>
          </w:tcPr>
          <w:p w14:paraId="0E47B99A" w14:textId="20F97EA8"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68480" behindDoc="0" locked="0" layoutInCell="1" allowOverlap="1" wp14:anchorId="3339F115" wp14:editId="05B97623">
                      <wp:simplePos x="0" y="0"/>
                      <wp:positionH relativeFrom="column">
                        <wp:posOffset>635288</wp:posOffset>
                      </wp:positionH>
                      <wp:positionV relativeFrom="paragraph">
                        <wp:posOffset>43180</wp:posOffset>
                      </wp:positionV>
                      <wp:extent cx="263005" cy="214515"/>
                      <wp:effectExtent l="0" t="0" r="16510" b="14605"/>
                      <wp:wrapNone/>
                      <wp:docPr id="22" name="Rectangle 22"/>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53041" id="Rectangle 22" o:spid="_x0000_s1026" style="position:absolute;margin-left:50pt;margin-top:3.4pt;width:20.7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" filled="f" strokecolor="#1f4d78 [1604]" strokeweight="1pt"/>
                  </w:pict>
                </mc:Fallback>
              </mc:AlternateContent>
            </w:r>
            <w:r w:rsidR="0095433E">
              <w:rPr>
                <w:sz w:val="20"/>
              </w:rPr>
              <w:t>Yes</w:t>
            </w:r>
          </w:p>
        </w:tc>
        <w:tc>
          <w:tcPr>
            <w:tcW w:w="1934" w:type="dxa"/>
          </w:tcPr>
          <w:p w14:paraId="70A80A48" w14:textId="7006789D"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84864" behindDoc="0" locked="0" layoutInCell="1" allowOverlap="1" wp14:anchorId="0DDF2730" wp14:editId="6409AD39">
                      <wp:simplePos x="0" y="0"/>
                      <wp:positionH relativeFrom="column">
                        <wp:posOffset>628477</wp:posOffset>
                      </wp:positionH>
                      <wp:positionV relativeFrom="paragraph">
                        <wp:posOffset>22687</wp:posOffset>
                      </wp:positionV>
                      <wp:extent cx="263005" cy="214515"/>
                      <wp:effectExtent l="0" t="0" r="16510" b="14605"/>
                      <wp:wrapNone/>
                      <wp:docPr id="30" name="Rectangle 30"/>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FD2E" id="Rectangle 30" o:spid="_x0000_s1026" style="position:absolute;margin-left:49.5pt;margin-top:1.8pt;width:20.7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" filled="f" strokecolor="#1f4d78 [1604]" strokeweight="1pt"/>
                  </w:pict>
                </mc:Fallback>
              </mc:AlternateContent>
            </w:r>
            <w:r w:rsidR="0095433E">
              <w:rPr>
                <w:sz w:val="20"/>
              </w:rPr>
              <w:t>No</w:t>
            </w:r>
          </w:p>
        </w:tc>
      </w:tr>
      <w:tr w:rsidR="0010426C" w14:paraId="4723E8A5" w14:textId="77777777" w:rsidTr="0095433E">
        <w:tc>
          <w:tcPr>
            <w:tcW w:w="3964" w:type="dxa"/>
            <w:shd w:val="clear" w:color="auto" w:fill="92D050"/>
          </w:tcPr>
          <w:p w14:paraId="708BFF84" w14:textId="08B08967" w:rsidR="0010426C" w:rsidRPr="0095433E" w:rsidRDefault="0010426C" w:rsidP="0010426C">
            <w:pPr>
              <w:spacing w:before="120" w:after="120"/>
              <w:ind w:left="0"/>
              <w:rPr>
                <w:b/>
                <w:bCs/>
                <w:sz w:val="20"/>
              </w:rPr>
            </w:pPr>
            <w:r w:rsidRPr="0095433E">
              <w:rPr>
                <w:b/>
                <w:bCs/>
                <w:sz w:val="20"/>
              </w:rPr>
              <w:t>Personal Protection Policy and associated Risk Assessments</w:t>
            </w:r>
          </w:p>
        </w:tc>
        <w:tc>
          <w:tcPr>
            <w:tcW w:w="1985" w:type="dxa"/>
          </w:tcPr>
          <w:p w14:paraId="45D65F2B" w14:textId="245014A0"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70528" behindDoc="0" locked="0" layoutInCell="1" allowOverlap="1" wp14:anchorId="1BE344FB" wp14:editId="54C6D7B2">
                      <wp:simplePos x="0" y="0"/>
                      <wp:positionH relativeFrom="column">
                        <wp:posOffset>635404</wp:posOffset>
                      </wp:positionH>
                      <wp:positionV relativeFrom="paragraph">
                        <wp:posOffset>57324</wp:posOffset>
                      </wp:positionV>
                      <wp:extent cx="263005" cy="214515"/>
                      <wp:effectExtent l="0" t="0" r="16510" b="14605"/>
                      <wp:wrapNone/>
                      <wp:docPr id="23" name="Rectangle 23"/>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0F14A" id="Rectangle 23" o:spid="_x0000_s1026" style="position:absolute;margin-left:50.05pt;margin-top:4.5pt;width:20.7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" filled="f" strokecolor="#1f4d78 [1604]" strokeweight="1pt"/>
                  </w:pict>
                </mc:Fallback>
              </mc:AlternateContent>
            </w:r>
            <w:r w:rsidR="0095433E">
              <w:rPr>
                <w:sz w:val="20"/>
              </w:rPr>
              <w:t>Yes</w:t>
            </w:r>
          </w:p>
        </w:tc>
        <w:tc>
          <w:tcPr>
            <w:tcW w:w="1934" w:type="dxa"/>
          </w:tcPr>
          <w:p w14:paraId="4C0DC3F8" w14:textId="274A7060" w:rsidR="0010426C" w:rsidRPr="0010426C" w:rsidRDefault="002131FD" w:rsidP="0010426C">
            <w:pPr>
              <w:spacing w:before="120" w:after="120"/>
              <w:ind w:left="0"/>
              <w:rPr>
                <w:sz w:val="20"/>
              </w:rPr>
            </w:pPr>
            <w:r>
              <w:rPr>
                <w:noProof/>
                <w:sz w:val="20"/>
              </w:rPr>
              <mc:AlternateContent>
                <mc:Choice Requires="wps">
                  <w:drawing>
                    <wp:anchor distT="0" distB="0" distL="114300" distR="114300" simplePos="0" relativeHeight="251686912" behindDoc="0" locked="0" layoutInCell="1" allowOverlap="1" wp14:anchorId="3D3C10DF" wp14:editId="5180DB92">
                      <wp:simplePos x="0" y="0"/>
                      <wp:positionH relativeFrom="column">
                        <wp:posOffset>628477</wp:posOffset>
                      </wp:positionH>
                      <wp:positionV relativeFrom="paragraph">
                        <wp:posOffset>57323</wp:posOffset>
                      </wp:positionV>
                      <wp:extent cx="263005" cy="214515"/>
                      <wp:effectExtent l="0" t="0" r="16510" b="14605"/>
                      <wp:wrapNone/>
                      <wp:docPr id="31" name="Rectangle 31"/>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343A1" id="Rectangle 31" o:spid="_x0000_s1026" style="position:absolute;margin-left:49.5pt;margin-top:4.5pt;width:20.7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" filled="f" strokecolor="#1f4d78 [1604]" strokeweight="1pt"/>
                  </w:pict>
                </mc:Fallback>
              </mc:AlternateContent>
            </w:r>
            <w:r w:rsidR="0095433E">
              <w:rPr>
                <w:sz w:val="20"/>
              </w:rPr>
              <w:t>No</w:t>
            </w:r>
          </w:p>
        </w:tc>
      </w:tr>
      <w:tr w:rsidR="0010426C" w14:paraId="7C634051" w14:textId="77777777" w:rsidTr="0095433E">
        <w:tc>
          <w:tcPr>
            <w:tcW w:w="3964" w:type="dxa"/>
            <w:shd w:val="clear" w:color="auto" w:fill="92D050"/>
          </w:tcPr>
          <w:p w14:paraId="2254F744" w14:textId="29F61857" w:rsidR="0010426C" w:rsidRPr="0095433E" w:rsidRDefault="0010426C" w:rsidP="00552B85">
            <w:pPr>
              <w:spacing w:before="120" w:after="120"/>
              <w:ind w:left="0"/>
              <w:rPr>
                <w:b/>
                <w:bCs/>
                <w:sz w:val="20"/>
              </w:rPr>
            </w:pPr>
            <w:r w:rsidRPr="0095433E">
              <w:rPr>
                <w:b/>
                <w:bCs/>
                <w:sz w:val="20"/>
              </w:rPr>
              <w:t>COVID 19 Risk Assessment and Procedure</w:t>
            </w:r>
          </w:p>
        </w:tc>
        <w:tc>
          <w:tcPr>
            <w:tcW w:w="1985" w:type="dxa"/>
          </w:tcPr>
          <w:p w14:paraId="309E9EF5" w14:textId="776B3F40" w:rsidR="0010426C" w:rsidRPr="0010426C" w:rsidRDefault="002131FD" w:rsidP="00552B85">
            <w:pPr>
              <w:spacing w:before="120" w:after="120"/>
              <w:ind w:left="0"/>
              <w:rPr>
                <w:sz w:val="20"/>
              </w:rPr>
            </w:pPr>
            <w:r>
              <w:rPr>
                <w:noProof/>
                <w:sz w:val="20"/>
              </w:rPr>
              <mc:AlternateContent>
                <mc:Choice Requires="wps">
                  <w:drawing>
                    <wp:anchor distT="0" distB="0" distL="114300" distR="114300" simplePos="0" relativeHeight="251672576" behindDoc="0" locked="0" layoutInCell="1" allowOverlap="1" wp14:anchorId="64232A04" wp14:editId="5ACECD15">
                      <wp:simplePos x="0" y="0"/>
                      <wp:positionH relativeFrom="column">
                        <wp:posOffset>635404</wp:posOffset>
                      </wp:positionH>
                      <wp:positionV relativeFrom="paragraph">
                        <wp:posOffset>50396</wp:posOffset>
                      </wp:positionV>
                      <wp:extent cx="263005" cy="214515"/>
                      <wp:effectExtent l="0" t="0" r="16510" b="14605"/>
                      <wp:wrapNone/>
                      <wp:docPr id="24" name="Rectangle 24"/>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143DE" id="Rectangle 24" o:spid="_x0000_s1026" style="position:absolute;margin-left:50.05pt;margin-top:3.95pt;width:20.7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" filled="f" strokecolor="#1f4d78 [1604]" strokeweight="1pt"/>
                  </w:pict>
                </mc:Fallback>
              </mc:AlternateContent>
            </w:r>
            <w:r w:rsidR="0095433E">
              <w:rPr>
                <w:sz w:val="20"/>
              </w:rPr>
              <w:t>Yes</w:t>
            </w:r>
          </w:p>
        </w:tc>
        <w:tc>
          <w:tcPr>
            <w:tcW w:w="1934" w:type="dxa"/>
          </w:tcPr>
          <w:p w14:paraId="5044D9C5" w14:textId="0BE08BC4" w:rsidR="0010426C" w:rsidRPr="0010426C" w:rsidRDefault="002131FD" w:rsidP="00552B85">
            <w:pPr>
              <w:spacing w:before="120" w:after="120"/>
              <w:ind w:left="0"/>
              <w:rPr>
                <w:sz w:val="20"/>
              </w:rPr>
            </w:pPr>
            <w:r>
              <w:rPr>
                <w:noProof/>
                <w:sz w:val="20"/>
              </w:rPr>
              <mc:AlternateContent>
                <mc:Choice Requires="wps">
                  <w:drawing>
                    <wp:anchor distT="0" distB="0" distL="114300" distR="114300" simplePos="0" relativeHeight="251688960" behindDoc="0" locked="0" layoutInCell="1" allowOverlap="1" wp14:anchorId="3A99BEC1" wp14:editId="4BDE96F8">
                      <wp:simplePos x="0" y="0"/>
                      <wp:positionH relativeFrom="column">
                        <wp:posOffset>628477</wp:posOffset>
                      </wp:positionH>
                      <wp:positionV relativeFrom="paragraph">
                        <wp:posOffset>50396</wp:posOffset>
                      </wp:positionV>
                      <wp:extent cx="263005" cy="214515"/>
                      <wp:effectExtent l="0" t="0" r="16510" b="14605"/>
                      <wp:wrapNone/>
                      <wp:docPr id="32" name="Rectangle 32"/>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FF8AD" id="Rectangle 32" o:spid="_x0000_s1026" style="position:absolute;margin-left:49.5pt;margin-top:3.95pt;width:20.7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" filled="f" strokecolor="#1f4d78 [1604]" strokeweight="1pt"/>
                  </w:pict>
                </mc:Fallback>
              </mc:AlternateContent>
            </w:r>
            <w:r w:rsidR="0095433E">
              <w:rPr>
                <w:sz w:val="20"/>
              </w:rPr>
              <w:t>No</w:t>
            </w:r>
          </w:p>
        </w:tc>
      </w:tr>
      <w:tr w:rsidR="0010426C" w14:paraId="24941D2B" w14:textId="77777777" w:rsidTr="0095433E">
        <w:tc>
          <w:tcPr>
            <w:tcW w:w="3964" w:type="dxa"/>
            <w:shd w:val="clear" w:color="auto" w:fill="92D050"/>
          </w:tcPr>
          <w:p w14:paraId="06A756E5" w14:textId="241B7545" w:rsidR="0010426C" w:rsidRPr="0095433E" w:rsidRDefault="0010426C" w:rsidP="00552B85">
            <w:pPr>
              <w:spacing w:before="120" w:after="120"/>
              <w:ind w:left="0"/>
              <w:rPr>
                <w:b/>
                <w:bCs/>
                <w:sz w:val="20"/>
              </w:rPr>
            </w:pPr>
            <w:r w:rsidRPr="0095433E">
              <w:rPr>
                <w:b/>
                <w:bCs/>
                <w:sz w:val="20"/>
              </w:rPr>
              <w:t>Reporting Faulty Equipment Procedures</w:t>
            </w:r>
          </w:p>
        </w:tc>
        <w:tc>
          <w:tcPr>
            <w:tcW w:w="1985" w:type="dxa"/>
          </w:tcPr>
          <w:p w14:paraId="5CBD3F38" w14:textId="47046D05" w:rsidR="0010426C" w:rsidRPr="0010426C" w:rsidRDefault="002131FD" w:rsidP="00552B85">
            <w:pPr>
              <w:spacing w:before="120" w:after="120"/>
              <w:ind w:left="0"/>
              <w:rPr>
                <w:sz w:val="20"/>
              </w:rPr>
            </w:pPr>
            <w:r>
              <w:rPr>
                <w:noProof/>
                <w:sz w:val="20"/>
              </w:rPr>
              <mc:AlternateContent>
                <mc:Choice Requires="wps">
                  <w:drawing>
                    <wp:anchor distT="0" distB="0" distL="114300" distR="114300" simplePos="0" relativeHeight="251674624" behindDoc="0" locked="0" layoutInCell="1" allowOverlap="1" wp14:anchorId="224156BE" wp14:editId="480824F5">
                      <wp:simplePos x="0" y="0"/>
                      <wp:positionH relativeFrom="column">
                        <wp:posOffset>635404</wp:posOffset>
                      </wp:positionH>
                      <wp:positionV relativeFrom="paragraph">
                        <wp:posOffset>43468</wp:posOffset>
                      </wp:positionV>
                      <wp:extent cx="263005" cy="214515"/>
                      <wp:effectExtent l="0" t="0" r="16510" b="14605"/>
                      <wp:wrapNone/>
                      <wp:docPr id="25" name="Rectangle 25"/>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77E99" id="Rectangle 25" o:spid="_x0000_s1026" style="position:absolute;margin-left:50.05pt;margin-top:3.4pt;width:20.7pt;height:1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" filled="f" strokecolor="#1f4d78 [1604]" strokeweight="1pt"/>
                  </w:pict>
                </mc:Fallback>
              </mc:AlternateContent>
            </w:r>
            <w:r w:rsidR="0095433E">
              <w:rPr>
                <w:sz w:val="20"/>
              </w:rPr>
              <w:t>Yes</w:t>
            </w:r>
          </w:p>
        </w:tc>
        <w:tc>
          <w:tcPr>
            <w:tcW w:w="1934" w:type="dxa"/>
          </w:tcPr>
          <w:p w14:paraId="632F31BD" w14:textId="65DB1816" w:rsidR="0010426C" w:rsidRPr="0010426C" w:rsidRDefault="002131FD" w:rsidP="00552B85">
            <w:pPr>
              <w:spacing w:before="120" w:after="120"/>
              <w:ind w:left="0"/>
              <w:rPr>
                <w:sz w:val="20"/>
              </w:rPr>
            </w:pPr>
            <w:r>
              <w:rPr>
                <w:noProof/>
                <w:sz w:val="20"/>
              </w:rPr>
              <mc:AlternateContent>
                <mc:Choice Requires="wps">
                  <w:drawing>
                    <wp:anchor distT="0" distB="0" distL="114300" distR="114300" simplePos="0" relativeHeight="251691008" behindDoc="0" locked="0" layoutInCell="1" allowOverlap="1" wp14:anchorId="47589ECA" wp14:editId="223D774D">
                      <wp:simplePos x="0" y="0"/>
                      <wp:positionH relativeFrom="column">
                        <wp:posOffset>628477</wp:posOffset>
                      </wp:positionH>
                      <wp:positionV relativeFrom="paragraph">
                        <wp:posOffset>43468</wp:posOffset>
                      </wp:positionV>
                      <wp:extent cx="263005" cy="214515"/>
                      <wp:effectExtent l="0" t="0" r="16510" b="14605"/>
                      <wp:wrapNone/>
                      <wp:docPr id="33" name="Rectangle 33"/>
                      <wp:cNvGraphicFramePr/>
                      <a:graphic xmlns:a="http://schemas.openxmlformats.org/drawingml/2006/main">
                        <a:graphicData uri="http://schemas.microsoft.com/office/word/2010/wordprocessingShape">
                          <wps:wsp>
                            <wps:cNvSpPr/>
                            <wps:spPr>
                              <a:xfrm>
                                <a:off x="0" y="0"/>
                                <a:ext cx="263005" cy="21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B0ACE" id="Rectangle 33" o:spid="_x0000_s1026" style="position:absolute;margin-left:49.5pt;margin-top:3.4pt;width:20.7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" filled="f" strokecolor="#1f4d78 [1604]" strokeweight="1pt"/>
                  </w:pict>
                </mc:Fallback>
              </mc:AlternateContent>
            </w:r>
            <w:r w:rsidR="0095433E">
              <w:rPr>
                <w:sz w:val="20"/>
              </w:rPr>
              <w:t>No</w:t>
            </w:r>
          </w:p>
        </w:tc>
      </w:tr>
    </w:tbl>
    <w:p w14:paraId="340C3C96" w14:textId="547D243A" w:rsidR="0010426C" w:rsidRPr="0010426C" w:rsidRDefault="0010426C" w:rsidP="0010426C">
      <w:pPr>
        <w:ind w:left="0"/>
        <w:rPr>
          <w:sz w:val="28"/>
          <w:szCs w:val="28"/>
        </w:rPr>
      </w:pPr>
    </w:p>
    <w:p w14:paraId="5FE3A7D3" w14:textId="271416B0" w:rsidR="0010426C" w:rsidRPr="002131FD" w:rsidRDefault="002131FD" w:rsidP="002131FD">
      <w:pPr>
        <w:pStyle w:val="Heading3"/>
        <w:pageBreakBefore/>
        <w:ind w:hanging="709"/>
      </w:pPr>
      <w:bookmarkStart w:id="29" w:name="_Toc67135316"/>
      <w:r w:rsidRPr="002131FD">
        <w:lastRenderedPageBreak/>
        <w:t>Training Completed</w:t>
      </w:r>
      <w:bookmarkEnd w:id="29"/>
    </w:p>
    <w:tbl>
      <w:tblPr>
        <w:tblStyle w:val="TableGrid"/>
        <w:tblW w:w="0" w:type="auto"/>
        <w:tblLook w:val="04A0" w:firstRow="1" w:lastRow="0" w:firstColumn="1" w:lastColumn="0" w:noHBand="0" w:noVBand="1"/>
      </w:tblPr>
      <w:tblGrid>
        <w:gridCol w:w="2263"/>
        <w:gridCol w:w="1985"/>
        <w:gridCol w:w="2126"/>
        <w:gridCol w:w="1509"/>
      </w:tblGrid>
      <w:tr w:rsidR="002131FD" w:rsidRPr="002131FD" w14:paraId="1BF785AD" w14:textId="77777777" w:rsidTr="003D7293">
        <w:tc>
          <w:tcPr>
            <w:tcW w:w="2263" w:type="dxa"/>
            <w:tcBorders>
              <w:bottom w:val="single" w:sz="4" w:space="0" w:color="auto"/>
            </w:tcBorders>
            <w:shd w:val="clear" w:color="auto" w:fill="92D050"/>
          </w:tcPr>
          <w:p w14:paraId="3DC70BBD" w14:textId="48387CF3" w:rsidR="002131FD" w:rsidRPr="005C50E3" w:rsidRDefault="002131FD" w:rsidP="002131FD">
            <w:pPr>
              <w:spacing w:before="120" w:after="120"/>
              <w:ind w:left="0"/>
              <w:rPr>
                <w:b/>
                <w:bCs/>
                <w:sz w:val="22"/>
                <w:szCs w:val="22"/>
              </w:rPr>
            </w:pPr>
            <w:r w:rsidRPr="005C50E3">
              <w:rPr>
                <w:b/>
                <w:bCs/>
                <w:sz w:val="22"/>
                <w:szCs w:val="22"/>
              </w:rPr>
              <w:t>Course</w:t>
            </w:r>
          </w:p>
        </w:tc>
        <w:tc>
          <w:tcPr>
            <w:tcW w:w="1985" w:type="dxa"/>
            <w:shd w:val="clear" w:color="auto" w:fill="92D050"/>
          </w:tcPr>
          <w:p w14:paraId="181A1FE3" w14:textId="4938A2A0" w:rsidR="002131FD" w:rsidRPr="005C50E3" w:rsidRDefault="005C50E3" w:rsidP="003D7293">
            <w:pPr>
              <w:spacing w:before="120" w:after="120"/>
              <w:ind w:left="0"/>
              <w:jc w:val="center"/>
              <w:rPr>
                <w:b/>
                <w:bCs/>
                <w:sz w:val="22"/>
                <w:szCs w:val="22"/>
              </w:rPr>
            </w:pPr>
            <w:r w:rsidRPr="005C50E3">
              <w:rPr>
                <w:b/>
                <w:bCs/>
                <w:sz w:val="22"/>
                <w:szCs w:val="22"/>
              </w:rPr>
              <w:t>Date Commenced</w:t>
            </w:r>
          </w:p>
        </w:tc>
        <w:tc>
          <w:tcPr>
            <w:tcW w:w="2126" w:type="dxa"/>
            <w:shd w:val="clear" w:color="auto" w:fill="92D050"/>
          </w:tcPr>
          <w:p w14:paraId="3D461338" w14:textId="504798A1" w:rsidR="002131FD" w:rsidRPr="005C50E3" w:rsidRDefault="005C50E3" w:rsidP="003D7293">
            <w:pPr>
              <w:spacing w:before="120" w:after="120"/>
              <w:ind w:left="0"/>
              <w:jc w:val="center"/>
              <w:rPr>
                <w:b/>
                <w:bCs/>
                <w:sz w:val="22"/>
                <w:szCs w:val="22"/>
              </w:rPr>
            </w:pPr>
            <w:r w:rsidRPr="005C50E3">
              <w:rPr>
                <w:b/>
                <w:bCs/>
                <w:sz w:val="22"/>
                <w:szCs w:val="22"/>
              </w:rPr>
              <w:t>Date Completed</w:t>
            </w:r>
          </w:p>
        </w:tc>
        <w:tc>
          <w:tcPr>
            <w:tcW w:w="1509" w:type="dxa"/>
            <w:shd w:val="clear" w:color="auto" w:fill="92D050"/>
          </w:tcPr>
          <w:p w14:paraId="445C1752" w14:textId="7FA905DB" w:rsidR="002131FD" w:rsidRPr="005C50E3" w:rsidRDefault="005C50E3" w:rsidP="003D7293">
            <w:pPr>
              <w:spacing w:before="120" w:after="120"/>
              <w:ind w:left="0"/>
              <w:jc w:val="center"/>
              <w:rPr>
                <w:b/>
                <w:bCs/>
                <w:sz w:val="22"/>
                <w:szCs w:val="22"/>
              </w:rPr>
            </w:pPr>
            <w:r w:rsidRPr="005C50E3">
              <w:rPr>
                <w:b/>
                <w:bCs/>
                <w:sz w:val="22"/>
                <w:szCs w:val="22"/>
              </w:rPr>
              <w:t>Passed</w:t>
            </w:r>
          </w:p>
        </w:tc>
      </w:tr>
      <w:tr w:rsidR="002131FD" w:rsidRPr="002131FD" w14:paraId="0DE77590" w14:textId="77777777" w:rsidTr="003D7293">
        <w:tc>
          <w:tcPr>
            <w:tcW w:w="2263" w:type="dxa"/>
            <w:shd w:val="clear" w:color="auto" w:fill="92D050"/>
          </w:tcPr>
          <w:p w14:paraId="01CFEC02" w14:textId="077DD72C" w:rsidR="002131FD" w:rsidRPr="003D7293" w:rsidRDefault="005C50E3" w:rsidP="002131FD">
            <w:pPr>
              <w:spacing w:before="120" w:after="120"/>
              <w:ind w:left="0"/>
              <w:rPr>
                <w:b/>
                <w:bCs/>
                <w:sz w:val="20"/>
              </w:rPr>
            </w:pPr>
            <w:r w:rsidRPr="003D7293">
              <w:rPr>
                <w:b/>
                <w:bCs/>
                <w:sz w:val="20"/>
              </w:rPr>
              <w:t>Safe Use of a Pedestrian Lawn Mower</w:t>
            </w:r>
          </w:p>
        </w:tc>
        <w:tc>
          <w:tcPr>
            <w:tcW w:w="1985" w:type="dxa"/>
          </w:tcPr>
          <w:p w14:paraId="209DB802" w14:textId="77777777" w:rsidR="002131FD" w:rsidRPr="002131FD" w:rsidRDefault="002131FD" w:rsidP="002131FD">
            <w:pPr>
              <w:spacing w:before="120" w:after="120"/>
              <w:ind w:left="0"/>
              <w:rPr>
                <w:sz w:val="20"/>
              </w:rPr>
            </w:pPr>
          </w:p>
        </w:tc>
        <w:tc>
          <w:tcPr>
            <w:tcW w:w="2126" w:type="dxa"/>
          </w:tcPr>
          <w:p w14:paraId="5DA8EFCE" w14:textId="77777777" w:rsidR="002131FD" w:rsidRPr="002131FD" w:rsidRDefault="002131FD" w:rsidP="002131FD">
            <w:pPr>
              <w:spacing w:before="120" w:after="120"/>
              <w:ind w:left="0"/>
              <w:rPr>
                <w:sz w:val="20"/>
              </w:rPr>
            </w:pPr>
          </w:p>
        </w:tc>
        <w:tc>
          <w:tcPr>
            <w:tcW w:w="1509" w:type="dxa"/>
          </w:tcPr>
          <w:p w14:paraId="3504A2D4" w14:textId="77777777" w:rsidR="002131FD" w:rsidRPr="002131FD" w:rsidRDefault="002131FD" w:rsidP="002131FD">
            <w:pPr>
              <w:spacing w:before="120" w:after="120"/>
              <w:ind w:left="0"/>
              <w:rPr>
                <w:sz w:val="20"/>
              </w:rPr>
            </w:pPr>
          </w:p>
        </w:tc>
      </w:tr>
      <w:tr w:rsidR="002131FD" w:rsidRPr="002131FD" w14:paraId="07AE2BDF" w14:textId="77777777" w:rsidTr="003D7293">
        <w:tc>
          <w:tcPr>
            <w:tcW w:w="2263" w:type="dxa"/>
            <w:shd w:val="clear" w:color="auto" w:fill="92D050"/>
          </w:tcPr>
          <w:p w14:paraId="0395C0ED" w14:textId="7972F83D" w:rsidR="002131FD" w:rsidRPr="003D7293" w:rsidRDefault="005C50E3" w:rsidP="002131FD">
            <w:pPr>
              <w:spacing w:before="120" w:after="120"/>
              <w:ind w:left="0"/>
              <w:rPr>
                <w:b/>
                <w:bCs/>
                <w:sz w:val="20"/>
              </w:rPr>
            </w:pPr>
            <w:r w:rsidRPr="003D7293">
              <w:rPr>
                <w:b/>
                <w:bCs/>
                <w:sz w:val="20"/>
              </w:rPr>
              <w:t>Safe use of a Ride-on Lawn Mower</w:t>
            </w:r>
          </w:p>
        </w:tc>
        <w:tc>
          <w:tcPr>
            <w:tcW w:w="1985" w:type="dxa"/>
          </w:tcPr>
          <w:p w14:paraId="2316ECA3" w14:textId="77777777" w:rsidR="002131FD" w:rsidRPr="002131FD" w:rsidRDefault="002131FD" w:rsidP="002131FD">
            <w:pPr>
              <w:spacing w:before="120" w:after="120"/>
              <w:ind w:left="0"/>
              <w:rPr>
                <w:sz w:val="20"/>
              </w:rPr>
            </w:pPr>
          </w:p>
        </w:tc>
        <w:tc>
          <w:tcPr>
            <w:tcW w:w="2126" w:type="dxa"/>
          </w:tcPr>
          <w:p w14:paraId="4180E6F5" w14:textId="77777777" w:rsidR="002131FD" w:rsidRPr="002131FD" w:rsidRDefault="002131FD" w:rsidP="002131FD">
            <w:pPr>
              <w:spacing w:before="120" w:after="120"/>
              <w:ind w:left="0"/>
              <w:rPr>
                <w:sz w:val="20"/>
              </w:rPr>
            </w:pPr>
          </w:p>
        </w:tc>
        <w:tc>
          <w:tcPr>
            <w:tcW w:w="1509" w:type="dxa"/>
          </w:tcPr>
          <w:p w14:paraId="09291242" w14:textId="77777777" w:rsidR="002131FD" w:rsidRPr="002131FD" w:rsidRDefault="002131FD" w:rsidP="002131FD">
            <w:pPr>
              <w:spacing w:before="120" w:after="120"/>
              <w:ind w:left="0"/>
              <w:rPr>
                <w:sz w:val="20"/>
              </w:rPr>
            </w:pPr>
          </w:p>
        </w:tc>
      </w:tr>
      <w:tr w:rsidR="002131FD" w:rsidRPr="002131FD" w14:paraId="5A807164" w14:textId="77777777" w:rsidTr="003D7293">
        <w:tc>
          <w:tcPr>
            <w:tcW w:w="2263" w:type="dxa"/>
            <w:shd w:val="clear" w:color="auto" w:fill="92D050"/>
          </w:tcPr>
          <w:p w14:paraId="3FD5BED6" w14:textId="4E6A6AA9" w:rsidR="002131FD" w:rsidRPr="003D7293" w:rsidRDefault="005C50E3" w:rsidP="002131FD">
            <w:pPr>
              <w:spacing w:before="120" w:after="120"/>
              <w:ind w:left="0"/>
              <w:rPr>
                <w:b/>
                <w:bCs/>
                <w:sz w:val="20"/>
              </w:rPr>
            </w:pPr>
            <w:r w:rsidRPr="003D7293">
              <w:rPr>
                <w:b/>
                <w:bCs/>
                <w:sz w:val="20"/>
              </w:rPr>
              <w:t>Safe Use of a Strimmer</w:t>
            </w:r>
          </w:p>
        </w:tc>
        <w:tc>
          <w:tcPr>
            <w:tcW w:w="1985" w:type="dxa"/>
          </w:tcPr>
          <w:p w14:paraId="0606F3C2" w14:textId="77777777" w:rsidR="002131FD" w:rsidRPr="002131FD" w:rsidRDefault="002131FD" w:rsidP="002131FD">
            <w:pPr>
              <w:spacing w:before="120" w:after="120"/>
              <w:ind w:left="0"/>
              <w:rPr>
                <w:sz w:val="20"/>
              </w:rPr>
            </w:pPr>
          </w:p>
        </w:tc>
        <w:tc>
          <w:tcPr>
            <w:tcW w:w="2126" w:type="dxa"/>
          </w:tcPr>
          <w:p w14:paraId="53C20F0D" w14:textId="77777777" w:rsidR="002131FD" w:rsidRPr="002131FD" w:rsidRDefault="002131FD" w:rsidP="002131FD">
            <w:pPr>
              <w:spacing w:before="120" w:after="120"/>
              <w:ind w:left="0"/>
              <w:rPr>
                <w:sz w:val="20"/>
              </w:rPr>
            </w:pPr>
          </w:p>
        </w:tc>
        <w:tc>
          <w:tcPr>
            <w:tcW w:w="1509" w:type="dxa"/>
          </w:tcPr>
          <w:p w14:paraId="56C83AB1" w14:textId="77777777" w:rsidR="002131FD" w:rsidRPr="002131FD" w:rsidRDefault="002131FD" w:rsidP="002131FD">
            <w:pPr>
              <w:spacing w:before="120" w:after="120"/>
              <w:ind w:left="0"/>
              <w:rPr>
                <w:sz w:val="20"/>
              </w:rPr>
            </w:pPr>
          </w:p>
        </w:tc>
      </w:tr>
      <w:tr w:rsidR="005C50E3" w:rsidRPr="002131FD" w14:paraId="2D37DB42" w14:textId="77777777" w:rsidTr="003D7293">
        <w:tc>
          <w:tcPr>
            <w:tcW w:w="2263" w:type="dxa"/>
            <w:shd w:val="clear" w:color="auto" w:fill="92D050"/>
          </w:tcPr>
          <w:p w14:paraId="65BDEAF2" w14:textId="180477AE" w:rsidR="005C50E3" w:rsidRPr="003D7293" w:rsidRDefault="005C50E3" w:rsidP="00552B85">
            <w:pPr>
              <w:spacing w:before="120" w:after="120"/>
              <w:ind w:left="0"/>
              <w:rPr>
                <w:b/>
                <w:bCs/>
                <w:sz w:val="20"/>
              </w:rPr>
            </w:pPr>
            <w:r w:rsidRPr="003D7293">
              <w:rPr>
                <w:b/>
                <w:bCs/>
                <w:sz w:val="20"/>
              </w:rPr>
              <w:t>Safe use of a Blower</w:t>
            </w:r>
          </w:p>
        </w:tc>
        <w:tc>
          <w:tcPr>
            <w:tcW w:w="1985" w:type="dxa"/>
          </w:tcPr>
          <w:p w14:paraId="41EB4092" w14:textId="77777777" w:rsidR="005C50E3" w:rsidRPr="002131FD" w:rsidRDefault="005C50E3" w:rsidP="00552B85">
            <w:pPr>
              <w:spacing w:before="120" w:after="120"/>
              <w:ind w:left="0"/>
              <w:rPr>
                <w:sz w:val="20"/>
              </w:rPr>
            </w:pPr>
          </w:p>
        </w:tc>
        <w:tc>
          <w:tcPr>
            <w:tcW w:w="2126" w:type="dxa"/>
          </w:tcPr>
          <w:p w14:paraId="79190823" w14:textId="77777777" w:rsidR="005C50E3" w:rsidRPr="002131FD" w:rsidRDefault="005C50E3" w:rsidP="00552B85">
            <w:pPr>
              <w:spacing w:before="120" w:after="120"/>
              <w:ind w:left="0"/>
              <w:rPr>
                <w:sz w:val="20"/>
              </w:rPr>
            </w:pPr>
          </w:p>
        </w:tc>
        <w:tc>
          <w:tcPr>
            <w:tcW w:w="1509" w:type="dxa"/>
          </w:tcPr>
          <w:p w14:paraId="505A2485" w14:textId="77777777" w:rsidR="005C50E3" w:rsidRPr="002131FD" w:rsidRDefault="005C50E3" w:rsidP="00552B85">
            <w:pPr>
              <w:spacing w:before="120" w:after="120"/>
              <w:ind w:left="0"/>
              <w:rPr>
                <w:sz w:val="20"/>
              </w:rPr>
            </w:pPr>
          </w:p>
        </w:tc>
      </w:tr>
      <w:tr w:rsidR="005C50E3" w:rsidRPr="002131FD" w14:paraId="26250329" w14:textId="77777777" w:rsidTr="003D7293">
        <w:tc>
          <w:tcPr>
            <w:tcW w:w="2263" w:type="dxa"/>
            <w:shd w:val="clear" w:color="auto" w:fill="92D050"/>
          </w:tcPr>
          <w:p w14:paraId="52E33DC1" w14:textId="731DE888" w:rsidR="005C50E3" w:rsidRPr="003D7293" w:rsidRDefault="005C50E3" w:rsidP="00552B85">
            <w:pPr>
              <w:spacing w:before="120" w:after="120"/>
              <w:ind w:left="0"/>
              <w:rPr>
                <w:b/>
                <w:bCs/>
                <w:sz w:val="20"/>
              </w:rPr>
            </w:pPr>
            <w:r w:rsidRPr="003D7293">
              <w:rPr>
                <w:b/>
                <w:bCs/>
                <w:sz w:val="20"/>
              </w:rPr>
              <w:t>Safe Use of a Hedge Cutter</w:t>
            </w:r>
          </w:p>
        </w:tc>
        <w:tc>
          <w:tcPr>
            <w:tcW w:w="1985" w:type="dxa"/>
          </w:tcPr>
          <w:p w14:paraId="72C4F997" w14:textId="77777777" w:rsidR="005C50E3" w:rsidRPr="002131FD" w:rsidRDefault="005C50E3" w:rsidP="00552B85">
            <w:pPr>
              <w:spacing w:before="120" w:after="120"/>
              <w:ind w:left="0"/>
              <w:rPr>
                <w:sz w:val="20"/>
              </w:rPr>
            </w:pPr>
          </w:p>
        </w:tc>
        <w:tc>
          <w:tcPr>
            <w:tcW w:w="2126" w:type="dxa"/>
          </w:tcPr>
          <w:p w14:paraId="09A805F4" w14:textId="77777777" w:rsidR="005C50E3" w:rsidRPr="002131FD" w:rsidRDefault="005C50E3" w:rsidP="00552B85">
            <w:pPr>
              <w:spacing w:before="120" w:after="120"/>
              <w:ind w:left="0"/>
              <w:rPr>
                <w:sz w:val="20"/>
              </w:rPr>
            </w:pPr>
          </w:p>
        </w:tc>
        <w:tc>
          <w:tcPr>
            <w:tcW w:w="1509" w:type="dxa"/>
          </w:tcPr>
          <w:p w14:paraId="0DF90AEE" w14:textId="77777777" w:rsidR="005C50E3" w:rsidRPr="002131FD" w:rsidRDefault="005C50E3" w:rsidP="00552B85">
            <w:pPr>
              <w:spacing w:before="120" w:after="120"/>
              <w:ind w:left="0"/>
              <w:rPr>
                <w:sz w:val="20"/>
              </w:rPr>
            </w:pPr>
          </w:p>
        </w:tc>
      </w:tr>
      <w:tr w:rsidR="005C50E3" w:rsidRPr="002131FD" w14:paraId="67DE632B" w14:textId="77777777" w:rsidTr="003D7293">
        <w:tc>
          <w:tcPr>
            <w:tcW w:w="2263" w:type="dxa"/>
            <w:shd w:val="clear" w:color="auto" w:fill="92D050"/>
          </w:tcPr>
          <w:p w14:paraId="74F7064C" w14:textId="2820158B" w:rsidR="005C50E3" w:rsidRPr="003D7293" w:rsidRDefault="005C50E3" w:rsidP="00552B85">
            <w:pPr>
              <w:spacing w:before="120" w:after="120"/>
              <w:ind w:left="0"/>
              <w:rPr>
                <w:b/>
                <w:bCs/>
                <w:sz w:val="20"/>
              </w:rPr>
            </w:pPr>
            <w:r w:rsidRPr="003D7293">
              <w:rPr>
                <w:b/>
                <w:bCs/>
                <w:sz w:val="20"/>
              </w:rPr>
              <w:t>Safe Use of a Chipper</w:t>
            </w:r>
          </w:p>
        </w:tc>
        <w:tc>
          <w:tcPr>
            <w:tcW w:w="1985" w:type="dxa"/>
          </w:tcPr>
          <w:p w14:paraId="43B9799C" w14:textId="77777777" w:rsidR="005C50E3" w:rsidRPr="002131FD" w:rsidRDefault="005C50E3" w:rsidP="00552B85">
            <w:pPr>
              <w:spacing w:before="120" w:after="120"/>
              <w:ind w:left="0"/>
              <w:rPr>
                <w:sz w:val="20"/>
              </w:rPr>
            </w:pPr>
          </w:p>
        </w:tc>
        <w:tc>
          <w:tcPr>
            <w:tcW w:w="2126" w:type="dxa"/>
          </w:tcPr>
          <w:p w14:paraId="3D7B3402" w14:textId="77777777" w:rsidR="005C50E3" w:rsidRPr="002131FD" w:rsidRDefault="005C50E3" w:rsidP="00552B85">
            <w:pPr>
              <w:spacing w:before="120" w:after="120"/>
              <w:ind w:left="0"/>
              <w:rPr>
                <w:sz w:val="20"/>
              </w:rPr>
            </w:pPr>
          </w:p>
        </w:tc>
        <w:tc>
          <w:tcPr>
            <w:tcW w:w="1509" w:type="dxa"/>
          </w:tcPr>
          <w:p w14:paraId="3A86FE81" w14:textId="77777777" w:rsidR="005C50E3" w:rsidRPr="002131FD" w:rsidRDefault="005C50E3" w:rsidP="00552B85">
            <w:pPr>
              <w:spacing w:before="120" w:after="120"/>
              <w:ind w:left="0"/>
              <w:rPr>
                <w:sz w:val="20"/>
              </w:rPr>
            </w:pPr>
          </w:p>
        </w:tc>
      </w:tr>
      <w:tr w:rsidR="002131FD" w:rsidRPr="002131FD" w14:paraId="5E917344" w14:textId="77777777" w:rsidTr="003D7293">
        <w:tc>
          <w:tcPr>
            <w:tcW w:w="2263" w:type="dxa"/>
            <w:shd w:val="clear" w:color="auto" w:fill="92D050"/>
          </w:tcPr>
          <w:p w14:paraId="0C8AE20C" w14:textId="67564580" w:rsidR="002131FD" w:rsidRPr="003D7293" w:rsidRDefault="005C50E3" w:rsidP="002131FD">
            <w:pPr>
              <w:spacing w:before="120" w:after="120"/>
              <w:ind w:left="0"/>
              <w:rPr>
                <w:b/>
                <w:bCs/>
                <w:sz w:val="20"/>
              </w:rPr>
            </w:pPr>
            <w:r w:rsidRPr="003D7293">
              <w:rPr>
                <w:b/>
                <w:bCs/>
                <w:sz w:val="20"/>
              </w:rPr>
              <w:t>Safe Use of Electrical Handheld Tools</w:t>
            </w:r>
          </w:p>
        </w:tc>
        <w:tc>
          <w:tcPr>
            <w:tcW w:w="1985" w:type="dxa"/>
          </w:tcPr>
          <w:p w14:paraId="470E9C3C" w14:textId="77777777" w:rsidR="002131FD" w:rsidRPr="002131FD" w:rsidRDefault="002131FD" w:rsidP="002131FD">
            <w:pPr>
              <w:spacing w:before="120" w:after="120"/>
              <w:ind w:left="0"/>
              <w:rPr>
                <w:sz w:val="20"/>
              </w:rPr>
            </w:pPr>
          </w:p>
        </w:tc>
        <w:tc>
          <w:tcPr>
            <w:tcW w:w="2126" w:type="dxa"/>
          </w:tcPr>
          <w:p w14:paraId="168C7447" w14:textId="77777777" w:rsidR="002131FD" w:rsidRPr="002131FD" w:rsidRDefault="002131FD" w:rsidP="002131FD">
            <w:pPr>
              <w:spacing w:before="120" w:after="120"/>
              <w:ind w:left="0"/>
              <w:rPr>
                <w:sz w:val="20"/>
              </w:rPr>
            </w:pPr>
          </w:p>
        </w:tc>
        <w:tc>
          <w:tcPr>
            <w:tcW w:w="1509" w:type="dxa"/>
          </w:tcPr>
          <w:p w14:paraId="25559067" w14:textId="77777777" w:rsidR="002131FD" w:rsidRPr="002131FD" w:rsidRDefault="002131FD" w:rsidP="002131FD">
            <w:pPr>
              <w:spacing w:before="120" w:after="120"/>
              <w:ind w:left="0"/>
              <w:rPr>
                <w:sz w:val="20"/>
              </w:rPr>
            </w:pPr>
          </w:p>
        </w:tc>
      </w:tr>
      <w:tr w:rsidR="002131FD" w:rsidRPr="002131FD" w14:paraId="6108CD8A" w14:textId="77777777" w:rsidTr="003D7293">
        <w:tc>
          <w:tcPr>
            <w:tcW w:w="2263" w:type="dxa"/>
            <w:shd w:val="clear" w:color="auto" w:fill="92D050"/>
          </w:tcPr>
          <w:p w14:paraId="0CFFEC38" w14:textId="6F3C4762" w:rsidR="002131FD" w:rsidRPr="003D7293" w:rsidRDefault="005C50E3" w:rsidP="002131FD">
            <w:pPr>
              <w:spacing w:before="120" w:after="120"/>
              <w:ind w:left="0"/>
              <w:rPr>
                <w:b/>
                <w:bCs/>
                <w:sz w:val="20"/>
              </w:rPr>
            </w:pPr>
            <w:r w:rsidRPr="003D7293">
              <w:rPr>
                <w:b/>
                <w:bCs/>
                <w:sz w:val="20"/>
              </w:rPr>
              <w:t>Correct Lifting of Equipment Procedures</w:t>
            </w:r>
          </w:p>
        </w:tc>
        <w:tc>
          <w:tcPr>
            <w:tcW w:w="1985" w:type="dxa"/>
          </w:tcPr>
          <w:p w14:paraId="5115E521" w14:textId="77777777" w:rsidR="002131FD" w:rsidRPr="002131FD" w:rsidRDefault="002131FD" w:rsidP="002131FD">
            <w:pPr>
              <w:spacing w:before="120" w:after="120"/>
              <w:ind w:left="0"/>
              <w:rPr>
                <w:sz w:val="20"/>
              </w:rPr>
            </w:pPr>
          </w:p>
        </w:tc>
        <w:tc>
          <w:tcPr>
            <w:tcW w:w="2126" w:type="dxa"/>
          </w:tcPr>
          <w:p w14:paraId="5003F316" w14:textId="77777777" w:rsidR="002131FD" w:rsidRPr="002131FD" w:rsidRDefault="002131FD" w:rsidP="002131FD">
            <w:pPr>
              <w:spacing w:before="120" w:after="120"/>
              <w:ind w:left="0"/>
              <w:rPr>
                <w:sz w:val="20"/>
              </w:rPr>
            </w:pPr>
          </w:p>
        </w:tc>
        <w:tc>
          <w:tcPr>
            <w:tcW w:w="1509" w:type="dxa"/>
          </w:tcPr>
          <w:p w14:paraId="42917380" w14:textId="77777777" w:rsidR="002131FD" w:rsidRPr="002131FD" w:rsidRDefault="002131FD" w:rsidP="002131FD">
            <w:pPr>
              <w:spacing w:before="120" w:after="120"/>
              <w:ind w:left="0"/>
              <w:rPr>
                <w:sz w:val="20"/>
              </w:rPr>
            </w:pPr>
          </w:p>
        </w:tc>
      </w:tr>
      <w:tr w:rsidR="005C50E3" w:rsidRPr="002131FD" w14:paraId="1933F257" w14:textId="77777777" w:rsidTr="003D7293">
        <w:tc>
          <w:tcPr>
            <w:tcW w:w="2263" w:type="dxa"/>
            <w:shd w:val="clear" w:color="auto" w:fill="92D050"/>
          </w:tcPr>
          <w:p w14:paraId="7C9258FF" w14:textId="597F1B46" w:rsidR="005C50E3" w:rsidRPr="003D7293" w:rsidRDefault="005C50E3" w:rsidP="00552B85">
            <w:pPr>
              <w:spacing w:before="120" w:after="120"/>
              <w:ind w:left="0"/>
              <w:rPr>
                <w:b/>
                <w:bCs/>
                <w:sz w:val="20"/>
              </w:rPr>
            </w:pPr>
            <w:r w:rsidRPr="003D7293">
              <w:rPr>
                <w:b/>
                <w:bCs/>
                <w:sz w:val="20"/>
              </w:rPr>
              <w:t>Working at Height Safely</w:t>
            </w:r>
          </w:p>
        </w:tc>
        <w:tc>
          <w:tcPr>
            <w:tcW w:w="1985" w:type="dxa"/>
          </w:tcPr>
          <w:p w14:paraId="156D1D62" w14:textId="77777777" w:rsidR="005C50E3" w:rsidRPr="002131FD" w:rsidRDefault="005C50E3" w:rsidP="00552B85">
            <w:pPr>
              <w:spacing w:before="120" w:after="120"/>
              <w:ind w:left="0"/>
              <w:rPr>
                <w:sz w:val="20"/>
              </w:rPr>
            </w:pPr>
          </w:p>
        </w:tc>
        <w:tc>
          <w:tcPr>
            <w:tcW w:w="2126" w:type="dxa"/>
          </w:tcPr>
          <w:p w14:paraId="160CFE10" w14:textId="77777777" w:rsidR="005C50E3" w:rsidRPr="002131FD" w:rsidRDefault="005C50E3" w:rsidP="00552B85">
            <w:pPr>
              <w:spacing w:before="120" w:after="120"/>
              <w:ind w:left="0"/>
              <w:rPr>
                <w:sz w:val="20"/>
              </w:rPr>
            </w:pPr>
          </w:p>
        </w:tc>
        <w:tc>
          <w:tcPr>
            <w:tcW w:w="1509" w:type="dxa"/>
          </w:tcPr>
          <w:p w14:paraId="0B7B6DE7" w14:textId="77777777" w:rsidR="005C50E3" w:rsidRPr="002131FD" w:rsidRDefault="005C50E3" w:rsidP="00552B85">
            <w:pPr>
              <w:spacing w:before="120" w:after="120"/>
              <w:ind w:left="0"/>
              <w:rPr>
                <w:sz w:val="20"/>
              </w:rPr>
            </w:pPr>
          </w:p>
        </w:tc>
      </w:tr>
      <w:tr w:rsidR="005C50E3" w:rsidRPr="002131FD" w14:paraId="7AFA4692" w14:textId="77777777" w:rsidTr="003D7293">
        <w:tc>
          <w:tcPr>
            <w:tcW w:w="2263" w:type="dxa"/>
            <w:shd w:val="clear" w:color="auto" w:fill="92D050"/>
          </w:tcPr>
          <w:p w14:paraId="7726FF95" w14:textId="767009FD" w:rsidR="005C50E3" w:rsidRPr="003D7293" w:rsidRDefault="005C50E3" w:rsidP="00552B85">
            <w:pPr>
              <w:spacing w:before="120" w:after="120"/>
              <w:ind w:left="0"/>
              <w:rPr>
                <w:b/>
                <w:bCs/>
                <w:sz w:val="20"/>
              </w:rPr>
            </w:pPr>
            <w:r w:rsidRPr="003D7293">
              <w:rPr>
                <w:b/>
                <w:bCs/>
                <w:sz w:val="20"/>
              </w:rPr>
              <w:t xml:space="preserve">Chain Saw </w:t>
            </w:r>
            <w:r w:rsidR="003D7293" w:rsidRPr="003D7293">
              <w:rPr>
                <w:b/>
                <w:bCs/>
                <w:sz w:val="20"/>
              </w:rPr>
              <w:t>Safety</w:t>
            </w:r>
          </w:p>
        </w:tc>
        <w:tc>
          <w:tcPr>
            <w:tcW w:w="1985" w:type="dxa"/>
          </w:tcPr>
          <w:p w14:paraId="2E27ED24" w14:textId="77777777" w:rsidR="005C50E3" w:rsidRPr="002131FD" w:rsidRDefault="005C50E3" w:rsidP="00552B85">
            <w:pPr>
              <w:spacing w:before="120" w:after="120"/>
              <w:ind w:left="0"/>
              <w:rPr>
                <w:sz w:val="20"/>
              </w:rPr>
            </w:pPr>
          </w:p>
        </w:tc>
        <w:tc>
          <w:tcPr>
            <w:tcW w:w="2126" w:type="dxa"/>
          </w:tcPr>
          <w:p w14:paraId="4CC15B37" w14:textId="77777777" w:rsidR="005C50E3" w:rsidRPr="002131FD" w:rsidRDefault="005C50E3" w:rsidP="00552B85">
            <w:pPr>
              <w:spacing w:before="120" w:after="120"/>
              <w:ind w:left="0"/>
              <w:rPr>
                <w:sz w:val="20"/>
              </w:rPr>
            </w:pPr>
          </w:p>
        </w:tc>
        <w:tc>
          <w:tcPr>
            <w:tcW w:w="1509" w:type="dxa"/>
          </w:tcPr>
          <w:p w14:paraId="30D51E5B" w14:textId="77777777" w:rsidR="005C50E3" w:rsidRPr="002131FD" w:rsidRDefault="005C50E3" w:rsidP="00552B85">
            <w:pPr>
              <w:spacing w:before="120" w:after="120"/>
              <w:ind w:left="0"/>
              <w:rPr>
                <w:sz w:val="20"/>
              </w:rPr>
            </w:pPr>
          </w:p>
        </w:tc>
      </w:tr>
      <w:tr w:rsidR="005C50E3" w:rsidRPr="002131FD" w14:paraId="0EC82687" w14:textId="77777777" w:rsidTr="003D7293">
        <w:tc>
          <w:tcPr>
            <w:tcW w:w="2263" w:type="dxa"/>
            <w:shd w:val="clear" w:color="auto" w:fill="92D050"/>
          </w:tcPr>
          <w:p w14:paraId="3311A6CA" w14:textId="2E4B0E61" w:rsidR="005C50E3" w:rsidRPr="003D7293" w:rsidRDefault="005C50E3" w:rsidP="00552B85">
            <w:pPr>
              <w:spacing w:before="120" w:after="120"/>
              <w:ind w:left="0"/>
              <w:rPr>
                <w:b/>
                <w:bCs/>
                <w:sz w:val="20"/>
              </w:rPr>
            </w:pPr>
            <w:r w:rsidRPr="003D7293">
              <w:rPr>
                <w:b/>
                <w:bCs/>
                <w:sz w:val="20"/>
              </w:rPr>
              <w:t>Chain Saw</w:t>
            </w:r>
            <w:r w:rsidR="003D7293" w:rsidRPr="003D7293">
              <w:rPr>
                <w:b/>
                <w:bCs/>
                <w:sz w:val="20"/>
              </w:rPr>
              <w:t xml:space="preserve"> Maintenance</w:t>
            </w:r>
          </w:p>
        </w:tc>
        <w:tc>
          <w:tcPr>
            <w:tcW w:w="1985" w:type="dxa"/>
          </w:tcPr>
          <w:p w14:paraId="47386D85" w14:textId="77777777" w:rsidR="005C50E3" w:rsidRPr="002131FD" w:rsidRDefault="005C50E3" w:rsidP="00552B85">
            <w:pPr>
              <w:spacing w:before="120" w:after="120"/>
              <w:ind w:left="0"/>
              <w:rPr>
                <w:sz w:val="20"/>
              </w:rPr>
            </w:pPr>
          </w:p>
        </w:tc>
        <w:tc>
          <w:tcPr>
            <w:tcW w:w="2126" w:type="dxa"/>
          </w:tcPr>
          <w:p w14:paraId="5ACE74DC" w14:textId="77777777" w:rsidR="005C50E3" w:rsidRPr="002131FD" w:rsidRDefault="005C50E3" w:rsidP="00552B85">
            <w:pPr>
              <w:spacing w:before="120" w:after="120"/>
              <w:ind w:left="0"/>
              <w:rPr>
                <w:sz w:val="20"/>
              </w:rPr>
            </w:pPr>
          </w:p>
        </w:tc>
        <w:tc>
          <w:tcPr>
            <w:tcW w:w="1509" w:type="dxa"/>
          </w:tcPr>
          <w:p w14:paraId="3D660B31" w14:textId="77777777" w:rsidR="005C50E3" w:rsidRPr="002131FD" w:rsidRDefault="005C50E3" w:rsidP="00552B85">
            <w:pPr>
              <w:spacing w:before="120" w:after="120"/>
              <w:ind w:left="0"/>
              <w:rPr>
                <w:sz w:val="20"/>
              </w:rPr>
            </w:pPr>
          </w:p>
        </w:tc>
      </w:tr>
      <w:tr w:rsidR="005C50E3" w:rsidRPr="002131FD" w14:paraId="5227B369" w14:textId="77777777" w:rsidTr="003D7293">
        <w:tc>
          <w:tcPr>
            <w:tcW w:w="2263" w:type="dxa"/>
            <w:shd w:val="clear" w:color="auto" w:fill="92D050"/>
          </w:tcPr>
          <w:p w14:paraId="1425FA67" w14:textId="2FBB4BAD" w:rsidR="005C50E3" w:rsidRPr="003D7293" w:rsidRDefault="003D7293" w:rsidP="00552B85">
            <w:pPr>
              <w:spacing w:before="120" w:after="120"/>
              <w:ind w:left="0"/>
              <w:rPr>
                <w:b/>
                <w:bCs/>
                <w:sz w:val="20"/>
              </w:rPr>
            </w:pPr>
            <w:r w:rsidRPr="003D7293">
              <w:rPr>
                <w:b/>
                <w:bCs/>
                <w:sz w:val="20"/>
              </w:rPr>
              <w:t>Chain Saw Felling</w:t>
            </w:r>
          </w:p>
        </w:tc>
        <w:tc>
          <w:tcPr>
            <w:tcW w:w="1985" w:type="dxa"/>
          </w:tcPr>
          <w:p w14:paraId="1004036F" w14:textId="77777777" w:rsidR="005C50E3" w:rsidRPr="002131FD" w:rsidRDefault="005C50E3" w:rsidP="00552B85">
            <w:pPr>
              <w:spacing w:before="120" w:after="120"/>
              <w:ind w:left="0"/>
              <w:rPr>
                <w:sz w:val="20"/>
              </w:rPr>
            </w:pPr>
          </w:p>
        </w:tc>
        <w:tc>
          <w:tcPr>
            <w:tcW w:w="2126" w:type="dxa"/>
          </w:tcPr>
          <w:p w14:paraId="05046DC7" w14:textId="77777777" w:rsidR="005C50E3" w:rsidRPr="002131FD" w:rsidRDefault="005C50E3" w:rsidP="00552B85">
            <w:pPr>
              <w:spacing w:before="120" w:after="120"/>
              <w:ind w:left="0"/>
              <w:rPr>
                <w:sz w:val="20"/>
              </w:rPr>
            </w:pPr>
          </w:p>
        </w:tc>
        <w:tc>
          <w:tcPr>
            <w:tcW w:w="1509" w:type="dxa"/>
          </w:tcPr>
          <w:p w14:paraId="15F42477" w14:textId="77777777" w:rsidR="005C50E3" w:rsidRPr="002131FD" w:rsidRDefault="005C50E3" w:rsidP="00552B85">
            <w:pPr>
              <w:spacing w:before="120" w:after="120"/>
              <w:ind w:left="0"/>
              <w:rPr>
                <w:sz w:val="20"/>
              </w:rPr>
            </w:pPr>
          </w:p>
        </w:tc>
      </w:tr>
      <w:tr w:rsidR="005C50E3" w:rsidRPr="002131FD" w14:paraId="34A29477" w14:textId="77777777" w:rsidTr="003D7293">
        <w:tc>
          <w:tcPr>
            <w:tcW w:w="2263" w:type="dxa"/>
            <w:shd w:val="clear" w:color="auto" w:fill="92D050"/>
          </w:tcPr>
          <w:p w14:paraId="471AE803" w14:textId="123FD627" w:rsidR="005C50E3" w:rsidRPr="003D7293" w:rsidRDefault="003D7293" w:rsidP="00552B85">
            <w:pPr>
              <w:spacing w:before="120" w:after="120"/>
              <w:ind w:left="0"/>
              <w:rPr>
                <w:b/>
                <w:bCs/>
                <w:sz w:val="20"/>
              </w:rPr>
            </w:pPr>
            <w:r w:rsidRPr="003D7293">
              <w:rPr>
                <w:b/>
                <w:bCs/>
                <w:sz w:val="20"/>
              </w:rPr>
              <w:t>Other Training</w:t>
            </w:r>
            <w:r>
              <w:rPr>
                <w:b/>
                <w:bCs/>
                <w:sz w:val="20"/>
              </w:rPr>
              <w:t xml:space="preserve"> Attended</w:t>
            </w:r>
          </w:p>
          <w:p w14:paraId="0F028CDD" w14:textId="05E5EDFA" w:rsidR="003D7293" w:rsidRPr="003D7293" w:rsidRDefault="003D7293" w:rsidP="003D7293">
            <w:pPr>
              <w:spacing w:after="120"/>
              <w:ind w:left="0"/>
              <w:rPr>
                <w:b/>
                <w:bCs/>
                <w:sz w:val="20"/>
              </w:rPr>
            </w:pPr>
            <w:r w:rsidRPr="003D7293">
              <w:rPr>
                <w:b/>
                <w:bCs/>
                <w:sz w:val="20"/>
              </w:rPr>
              <w:t>(Please Specify)</w:t>
            </w:r>
          </w:p>
        </w:tc>
        <w:tc>
          <w:tcPr>
            <w:tcW w:w="1985" w:type="dxa"/>
          </w:tcPr>
          <w:p w14:paraId="6FE2A092" w14:textId="77777777" w:rsidR="005C50E3" w:rsidRPr="002131FD" w:rsidRDefault="005C50E3" w:rsidP="00552B85">
            <w:pPr>
              <w:spacing w:before="120" w:after="120"/>
              <w:ind w:left="0"/>
              <w:rPr>
                <w:sz w:val="20"/>
              </w:rPr>
            </w:pPr>
          </w:p>
        </w:tc>
        <w:tc>
          <w:tcPr>
            <w:tcW w:w="2126" w:type="dxa"/>
          </w:tcPr>
          <w:p w14:paraId="6436FA45" w14:textId="77777777" w:rsidR="005C50E3" w:rsidRPr="002131FD" w:rsidRDefault="005C50E3" w:rsidP="00552B85">
            <w:pPr>
              <w:spacing w:before="120" w:after="120"/>
              <w:ind w:left="0"/>
              <w:rPr>
                <w:sz w:val="20"/>
              </w:rPr>
            </w:pPr>
          </w:p>
        </w:tc>
        <w:tc>
          <w:tcPr>
            <w:tcW w:w="1509" w:type="dxa"/>
          </w:tcPr>
          <w:p w14:paraId="2C2C2560" w14:textId="77777777" w:rsidR="005C50E3" w:rsidRPr="002131FD" w:rsidRDefault="005C50E3" w:rsidP="00552B85">
            <w:pPr>
              <w:spacing w:before="120" w:after="120"/>
              <w:ind w:left="0"/>
              <w:rPr>
                <w:sz w:val="20"/>
              </w:rPr>
            </w:pPr>
          </w:p>
        </w:tc>
      </w:tr>
      <w:tr w:rsidR="003D7293" w:rsidRPr="002131FD" w14:paraId="4FDF7FD5" w14:textId="77777777" w:rsidTr="003D7293">
        <w:tc>
          <w:tcPr>
            <w:tcW w:w="2263" w:type="dxa"/>
            <w:shd w:val="clear" w:color="auto" w:fill="92D050"/>
          </w:tcPr>
          <w:p w14:paraId="14964D21" w14:textId="77777777" w:rsidR="003D7293" w:rsidRPr="003D7293" w:rsidRDefault="003D7293" w:rsidP="00552B85">
            <w:pPr>
              <w:spacing w:before="120" w:after="120"/>
              <w:ind w:left="0"/>
              <w:rPr>
                <w:b/>
                <w:bCs/>
                <w:sz w:val="20"/>
              </w:rPr>
            </w:pPr>
          </w:p>
        </w:tc>
        <w:tc>
          <w:tcPr>
            <w:tcW w:w="1985" w:type="dxa"/>
          </w:tcPr>
          <w:p w14:paraId="6519B1A5" w14:textId="77777777" w:rsidR="003D7293" w:rsidRPr="002131FD" w:rsidRDefault="003D7293" w:rsidP="00552B85">
            <w:pPr>
              <w:spacing w:before="120" w:after="120"/>
              <w:ind w:left="0"/>
              <w:rPr>
                <w:sz w:val="20"/>
              </w:rPr>
            </w:pPr>
          </w:p>
        </w:tc>
        <w:tc>
          <w:tcPr>
            <w:tcW w:w="2126" w:type="dxa"/>
          </w:tcPr>
          <w:p w14:paraId="25C0EBCC" w14:textId="77777777" w:rsidR="003D7293" w:rsidRPr="002131FD" w:rsidRDefault="003D7293" w:rsidP="00552B85">
            <w:pPr>
              <w:spacing w:before="120" w:after="120"/>
              <w:ind w:left="0"/>
              <w:rPr>
                <w:sz w:val="20"/>
              </w:rPr>
            </w:pPr>
          </w:p>
        </w:tc>
        <w:tc>
          <w:tcPr>
            <w:tcW w:w="1509" w:type="dxa"/>
          </w:tcPr>
          <w:p w14:paraId="7522B750" w14:textId="77777777" w:rsidR="003D7293" w:rsidRPr="002131FD" w:rsidRDefault="003D7293" w:rsidP="00552B85">
            <w:pPr>
              <w:spacing w:before="120" w:after="120"/>
              <w:ind w:left="0"/>
              <w:rPr>
                <w:sz w:val="20"/>
              </w:rPr>
            </w:pPr>
          </w:p>
        </w:tc>
      </w:tr>
      <w:tr w:rsidR="003D7293" w:rsidRPr="002131FD" w14:paraId="44E0D67D" w14:textId="77777777" w:rsidTr="003D7293">
        <w:tc>
          <w:tcPr>
            <w:tcW w:w="2263" w:type="dxa"/>
            <w:shd w:val="clear" w:color="auto" w:fill="92D050"/>
          </w:tcPr>
          <w:p w14:paraId="1897F539" w14:textId="77777777" w:rsidR="003D7293" w:rsidRPr="003D7293" w:rsidRDefault="003D7293" w:rsidP="00552B85">
            <w:pPr>
              <w:spacing w:before="120" w:after="120"/>
              <w:ind w:left="0"/>
              <w:rPr>
                <w:b/>
                <w:bCs/>
                <w:sz w:val="20"/>
              </w:rPr>
            </w:pPr>
          </w:p>
        </w:tc>
        <w:tc>
          <w:tcPr>
            <w:tcW w:w="1985" w:type="dxa"/>
          </w:tcPr>
          <w:p w14:paraId="18A75969" w14:textId="77777777" w:rsidR="003D7293" w:rsidRPr="002131FD" w:rsidRDefault="003D7293" w:rsidP="00552B85">
            <w:pPr>
              <w:spacing w:before="120" w:after="120"/>
              <w:ind w:left="0"/>
              <w:rPr>
                <w:sz w:val="20"/>
              </w:rPr>
            </w:pPr>
          </w:p>
        </w:tc>
        <w:tc>
          <w:tcPr>
            <w:tcW w:w="2126" w:type="dxa"/>
          </w:tcPr>
          <w:p w14:paraId="671DD27B" w14:textId="77777777" w:rsidR="003D7293" w:rsidRPr="002131FD" w:rsidRDefault="003D7293" w:rsidP="00552B85">
            <w:pPr>
              <w:spacing w:before="120" w:after="120"/>
              <w:ind w:left="0"/>
              <w:rPr>
                <w:sz w:val="20"/>
              </w:rPr>
            </w:pPr>
          </w:p>
        </w:tc>
        <w:tc>
          <w:tcPr>
            <w:tcW w:w="1509" w:type="dxa"/>
          </w:tcPr>
          <w:p w14:paraId="7E20A181" w14:textId="77777777" w:rsidR="003D7293" w:rsidRPr="002131FD" w:rsidRDefault="003D7293" w:rsidP="00552B85">
            <w:pPr>
              <w:spacing w:before="120" w:after="120"/>
              <w:ind w:left="0"/>
              <w:rPr>
                <w:sz w:val="20"/>
              </w:rPr>
            </w:pPr>
          </w:p>
        </w:tc>
      </w:tr>
      <w:tr w:rsidR="003D7293" w:rsidRPr="002131FD" w14:paraId="15F4741B" w14:textId="77777777" w:rsidTr="003D7293">
        <w:tc>
          <w:tcPr>
            <w:tcW w:w="2263" w:type="dxa"/>
            <w:shd w:val="clear" w:color="auto" w:fill="92D050"/>
          </w:tcPr>
          <w:p w14:paraId="5F5F3083" w14:textId="77777777" w:rsidR="003D7293" w:rsidRPr="003D7293" w:rsidRDefault="003D7293" w:rsidP="00552B85">
            <w:pPr>
              <w:spacing w:before="120" w:after="120"/>
              <w:ind w:left="0"/>
              <w:rPr>
                <w:b/>
                <w:bCs/>
                <w:sz w:val="20"/>
              </w:rPr>
            </w:pPr>
          </w:p>
        </w:tc>
        <w:tc>
          <w:tcPr>
            <w:tcW w:w="1985" w:type="dxa"/>
          </w:tcPr>
          <w:p w14:paraId="61D4EDAD" w14:textId="77777777" w:rsidR="003D7293" w:rsidRPr="002131FD" w:rsidRDefault="003D7293" w:rsidP="00552B85">
            <w:pPr>
              <w:spacing w:before="120" w:after="120"/>
              <w:ind w:left="0"/>
              <w:rPr>
                <w:sz w:val="20"/>
              </w:rPr>
            </w:pPr>
          </w:p>
        </w:tc>
        <w:tc>
          <w:tcPr>
            <w:tcW w:w="2126" w:type="dxa"/>
          </w:tcPr>
          <w:p w14:paraId="40AEF438" w14:textId="77777777" w:rsidR="003D7293" w:rsidRPr="002131FD" w:rsidRDefault="003D7293" w:rsidP="00552B85">
            <w:pPr>
              <w:spacing w:before="120" w:after="120"/>
              <w:ind w:left="0"/>
              <w:rPr>
                <w:sz w:val="20"/>
              </w:rPr>
            </w:pPr>
          </w:p>
        </w:tc>
        <w:tc>
          <w:tcPr>
            <w:tcW w:w="1509" w:type="dxa"/>
          </w:tcPr>
          <w:p w14:paraId="12DBD12D" w14:textId="77777777" w:rsidR="003D7293" w:rsidRPr="002131FD" w:rsidRDefault="003D7293" w:rsidP="00552B85">
            <w:pPr>
              <w:spacing w:before="120" w:after="120"/>
              <w:ind w:left="0"/>
              <w:rPr>
                <w:sz w:val="20"/>
              </w:rPr>
            </w:pPr>
          </w:p>
        </w:tc>
      </w:tr>
      <w:tr w:rsidR="003D7293" w:rsidRPr="002131FD" w14:paraId="505FE6B7" w14:textId="77777777" w:rsidTr="003D7293">
        <w:tc>
          <w:tcPr>
            <w:tcW w:w="2263" w:type="dxa"/>
            <w:shd w:val="clear" w:color="auto" w:fill="92D050"/>
          </w:tcPr>
          <w:p w14:paraId="313F407E" w14:textId="77777777" w:rsidR="003D7293" w:rsidRPr="003D7293" w:rsidRDefault="003D7293" w:rsidP="00552B85">
            <w:pPr>
              <w:spacing w:before="120" w:after="120"/>
              <w:ind w:left="0"/>
              <w:rPr>
                <w:b/>
                <w:bCs/>
                <w:sz w:val="20"/>
              </w:rPr>
            </w:pPr>
          </w:p>
        </w:tc>
        <w:tc>
          <w:tcPr>
            <w:tcW w:w="1985" w:type="dxa"/>
          </w:tcPr>
          <w:p w14:paraId="6299E74E" w14:textId="77777777" w:rsidR="003D7293" w:rsidRPr="002131FD" w:rsidRDefault="003D7293" w:rsidP="00552B85">
            <w:pPr>
              <w:spacing w:before="120" w:after="120"/>
              <w:ind w:left="0"/>
              <w:rPr>
                <w:sz w:val="20"/>
              </w:rPr>
            </w:pPr>
          </w:p>
        </w:tc>
        <w:tc>
          <w:tcPr>
            <w:tcW w:w="2126" w:type="dxa"/>
          </w:tcPr>
          <w:p w14:paraId="454B8AC1" w14:textId="77777777" w:rsidR="003D7293" w:rsidRPr="002131FD" w:rsidRDefault="003D7293" w:rsidP="00552B85">
            <w:pPr>
              <w:spacing w:before="120" w:after="120"/>
              <w:ind w:left="0"/>
              <w:rPr>
                <w:sz w:val="20"/>
              </w:rPr>
            </w:pPr>
          </w:p>
        </w:tc>
        <w:tc>
          <w:tcPr>
            <w:tcW w:w="1509" w:type="dxa"/>
          </w:tcPr>
          <w:p w14:paraId="7E16EBC5" w14:textId="77777777" w:rsidR="003D7293" w:rsidRPr="002131FD" w:rsidRDefault="003D7293" w:rsidP="00552B85">
            <w:pPr>
              <w:spacing w:before="120" w:after="120"/>
              <w:ind w:left="0"/>
              <w:rPr>
                <w:sz w:val="20"/>
              </w:rPr>
            </w:pPr>
          </w:p>
        </w:tc>
      </w:tr>
      <w:tr w:rsidR="003D7293" w:rsidRPr="002131FD" w14:paraId="7C31A071" w14:textId="77777777" w:rsidTr="003D7293">
        <w:tc>
          <w:tcPr>
            <w:tcW w:w="2263" w:type="dxa"/>
            <w:shd w:val="clear" w:color="auto" w:fill="92D050"/>
          </w:tcPr>
          <w:p w14:paraId="78293D93" w14:textId="77777777" w:rsidR="003D7293" w:rsidRPr="003D7293" w:rsidRDefault="003D7293" w:rsidP="00552B85">
            <w:pPr>
              <w:spacing w:before="120" w:after="120"/>
              <w:ind w:left="0"/>
              <w:rPr>
                <w:b/>
                <w:bCs/>
                <w:sz w:val="20"/>
              </w:rPr>
            </w:pPr>
          </w:p>
        </w:tc>
        <w:tc>
          <w:tcPr>
            <w:tcW w:w="1985" w:type="dxa"/>
          </w:tcPr>
          <w:p w14:paraId="612C2A9C" w14:textId="77777777" w:rsidR="003D7293" w:rsidRPr="002131FD" w:rsidRDefault="003D7293" w:rsidP="00552B85">
            <w:pPr>
              <w:spacing w:before="120" w:after="120"/>
              <w:ind w:left="0"/>
              <w:rPr>
                <w:sz w:val="20"/>
              </w:rPr>
            </w:pPr>
          </w:p>
        </w:tc>
        <w:tc>
          <w:tcPr>
            <w:tcW w:w="2126" w:type="dxa"/>
          </w:tcPr>
          <w:p w14:paraId="766B8666" w14:textId="77777777" w:rsidR="003D7293" w:rsidRPr="002131FD" w:rsidRDefault="003D7293" w:rsidP="00552B85">
            <w:pPr>
              <w:spacing w:before="120" w:after="120"/>
              <w:ind w:left="0"/>
              <w:rPr>
                <w:sz w:val="20"/>
              </w:rPr>
            </w:pPr>
          </w:p>
        </w:tc>
        <w:tc>
          <w:tcPr>
            <w:tcW w:w="1509" w:type="dxa"/>
          </w:tcPr>
          <w:p w14:paraId="160FEE32" w14:textId="77777777" w:rsidR="003D7293" w:rsidRPr="002131FD" w:rsidRDefault="003D7293" w:rsidP="00552B85">
            <w:pPr>
              <w:spacing w:before="120" w:after="120"/>
              <w:ind w:left="0"/>
              <w:rPr>
                <w:sz w:val="20"/>
              </w:rPr>
            </w:pPr>
          </w:p>
        </w:tc>
      </w:tr>
      <w:tr w:rsidR="003D7293" w:rsidRPr="002131FD" w14:paraId="2F1C1AF4" w14:textId="77777777" w:rsidTr="003D7293">
        <w:tc>
          <w:tcPr>
            <w:tcW w:w="2263" w:type="dxa"/>
            <w:shd w:val="clear" w:color="auto" w:fill="92D050"/>
          </w:tcPr>
          <w:p w14:paraId="6E898B48" w14:textId="77777777" w:rsidR="003D7293" w:rsidRPr="003D7293" w:rsidRDefault="003D7293" w:rsidP="00552B85">
            <w:pPr>
              <w:spacing w:before="120" w:after="120"/>
              <w:ind w:left="0"/>
              <w:rPr>
                <w:b/>
                <w:bCs/>
                <w:sz w:val="20"/>
              </w:rPr>
            </w:pPr>
          </w:p>
        </w:tc>
        <w:tc>
          <w:tcPr>
            <w:tcW w:w="1985" w:type="dxa"/>
          </w:tcPr>
          <w:p w14:paraId="2DB14E15" w14:textId="77777777" w:rsidR="003D7293" w:rsidRPr="002131FD" w:rsidRDefault="003D7293" w:rsidP="00552B85">
            <w:pPr>
              <w:spacing w:before="120" w:after="120"/>
              <w:ind w:left="0"/>
              <w:rPr>
                <w:sz w:val="20"/>
              </w:rPr>
            </w:pPr>
          </w:p>
        </w:tc>
        <w:tc>
          <w:tcPr>
            <w:tcW w:w="2126" w:type="dxa"/>
          </w:tcPr>
          <w:p w14:paraId="060D381A" w14:textId="77777777" w:rsidR="003D7293" w:rsidRPr="002131FD" w:rsidRDefault="003D7293" w:rsidP="00552B85">
            <w:pPr>
              <w:spacing w:before="120" w:after="120"/>
              <w:ind w:left="0"/>
              <w:rPr>
                <w:sz w:val="20"/>
              </w:rPr>
            </w:pPr>
          </w:p>
        </w:tc>
        <w:tc>
          <w:tcPr>
            <w:tcW w:w="1509" w:type="dxa"/>
          </w:tcPr>
          <w:p w14:paraId="442DE0F6" w14:textId="77777777" w:rsidR="003D7293" w:rsidRPr="002131FD" w:rsidRDefault="003D7293" w:rsidP="00552B85">
            <w:pPr>
              <w:spacing w:before="120" w:after="120"/>
              <w:ind w:left="0"/>
              <w:rPr>
                <w:sz w:val="20"/>
              </w:rPr>
            </w:pPr>
          </w:p>
        </w:tc>
      </w:tr>
      <w:tr w:rsidR="003D7293" w:rsidRPr="002131FD" w14:paraId="499297CC" w14:textId="77777777" w:rsidTr="003D7293">
        <w:tc>
          <w:tcPr>
            <w:tcW w:w="2263" w:type="dxa"/>
            <w:shd w:val="clear" w:color="auto" w:fill="92D050"/>
          </w:tcPr>
          <w:p w14:paraId="73509504" w14:textId="77777777" w:rsidR="003D7293" w:rsidRPr="003D7293" w:rsidRDefault="003D7293" w:rsidP="00552B85">
            <w:pPr>
              <w:spacing w:before="120" w:after="120"/>
              <w:ind w:left="0"/>
              <w:rPr>
                <w:b/>
                <w:bCs/>
                <w:sz w:val="20"/>
              </w:rPr>
            </w:pPr>
          </w:p>
        </w:tc>
        <w:tc>
          <w:tcPr>
            <w:tcW w:w="1985" w:type="dxa"/>
          </w:tcPr>
          <w:p w14:paraId="7571C1C5" w14:textId="77777777" w:rsidR="003D7293" w:rsidRPr="002131FD" w:rsidRDefault="003D7293" w:rsidP="00552B85">
            <w:pPr>
              <w:spacing w:before="120" w:after="120"/>
              <w:ind w:left="0"/>
              <w:rPr>
                <w:sz w:val="20"/>
              </w:rPr>
            </w:pPr>
          </w:p>
        </w:tc>
        <w:tc>
          <w:tcPr>
            <w:tcW w:w="2126" w:type="dxa"/>
          </w:tcPr>
          <w:p w14:paraId="2823A492" w14:textId="77777777" w:rsidR="003D7293" w:rsidRPr="002131FD" w:rsidRDefault="003D7293" w:rsidP="00552B85">
            <w:pPr>
              <w:spacing w:before="120" w:after="120"/>
              <w:ind w:left="0"/>
              <w:rPr>
                <w:sz w:val="20"/>
              </w:rPr>
            </w:pPr>
          </w:p>
        </w:tc>
        <w:tc>
          <w:tcPr>
            <w:tcW w:w="1509" w:type="dxa"/>
          </w:tcPr>
          <w:p w14:paraId="7A6D2E35" w14:textId="77777777" w:rsidR="003D7293" w:rsidRPr="002131FD" w:rsidRDefault="003D7293" w:rsidP="00552B85">
            <w:pPr>
              <w:spacing w:before="120" w:after="120"/>
              <w:ind w:left="0"/>
              <w:rPr>
                <w:sz w:val="20"/>
              </w:rPr>
            </w:pPr>
          </w:p>
        </w:tc>
      </w:tr>
      <w:tr w:rsidR="002131FD" w:rsidRPr="002131FD" w14:paraId="655386CB" w14:textId="77777777" w:rsidTr="003D7293">
        <w:tc>
          <w:tcPr>
            <w:tcW w:w="2263" w:type="dxa"/>
            <w:shd w:val="clear" w:color="auto" w:fill="92D050"/>
          </w:tcPr>
          <w:p w14:paraId="29C21162" w14:textId="77777777" w:rsidR="002131FD" w:rsidRPr="003D7293" w:rsidRDefault="002131FD" w:rsidP="002131FD">
            <w:pPr>
              <w:spacing w:before="120" w:after="120"/>
              <w:ind w:left="0"/>
              <w:rPr>
                <w:b/>
                <w:bCs/>
                <w:sz w:val="20"/>
              </w:rPr>
            </w:pPr>
          </w:p>
        </w:tc>
        <w:tc>
          <w:tcPr>
            <w:tcW w:w="1985" w:type="dxa"/>
          </w:tcPr>
          <w:p w14:paraId="1521A5CF" w14:textId="77777777" w:rsidR="002131FD" w:rsidRPr="002131FD" w:rsidRDefault="002131FD" w:rsidP="002131FD">
            <w:pPr>
              <w:spacing w:before="120" w:after="120"/>
              <w:ind w:left="0"/>
              <w:rPr>
                <w:sz w:val="20"/>
              </w:rPr>
            </w:pPr>
          </w:p>
        </w:tc>
        <w:tc>
          <w:tcPr>
            <w:tcW w:w="2126" w:type="dxa"/>
          </w:tcPr>
          <w:p w14:paraId="46E2BB6F" w14:textId="77777777" w:rsidR="002131FD" w:rsidRPr="002131FD" w:rsidRDefault="002131FD" w:rsidP="002131FD">
            <w:pPr>
              <w:spacing w:before="120" w:after="120"/>
              <w:ind w:left="0"/>
              <w:rPr>
                <w:sz w:val="20"/>
              </w:rPr>
            </w:pPr>
          </w:p>
        </w:tc>
        <w:tc>
          <w:tcPr>
            <w:tcW w:w="1509" w:type="dxa"/>
          </w:tcPr>
          <w:p w14:paraId="033D64E0" w14:textId="77777777" w:rsidR="002131FD" w:rsidRPr="002131FD" w:rsidRDefault="002131FD" w:rsidP="002131FD">
            <w:pPr>
              <w:spacing w:before="120" w:after="120"/>
              <w:ind w:left="0"/>
              <w:rPr>
                <w:sz w:val="20"/>
              </w:rPr>
            </w:pPr>
          </w:p>
        </w:tc>
      </w:tr>
    </w:tbl>
    <w:p w14:paraId="48B72126" w14:textId="77777777" w:rsidR="002131FD" w:rsidRPr="0010426C" w:rsidRDefault="002131FD" w:rsidP="0010426C">
      <w:pPr>
        <w:ind w:left="0"/>
        <w:rPr>
          <w:sz w:val="28"/>
          <w:szCs w:val="28"/>
        </w:rPr>
      </w:pPr>
    </w:p>
    <w:p w14:paraId="0AB0FCB0" w14:textId="25AB15C2" w:rsidR="000608F7" w:rsidRPr="00BB7EBF" w:rsidRDefault="000608F7" w:rsidP="00BB7EBF">
      <w:pPr>
        <w:pStyle w:val="Heading3"/>
      </w:pPr>
      <w:bookmarkStart w:id="30" w:name="_Toc67135317"/>
      <w:r w:rsidRPr="00BB7EBF">
        <w:lastRenderedPageBreak/>
        <w:t>Underta</w:t>
      </w:r>
      <w:r w:rsidR="00BB7EBF" w:rsidRPr="00BB7EBF">
        <w:t>king</w:t>
      </w:r>
      <w:bookmarkEnd w:id="30"/>
    </w:p>
    <w:p w14:paraId="74AEF255" w14:textId="116FB555" w:rsidR="000608F7" w:rsidRDefault="000608F7" w:rsidP="00BB7EBF">
      <w:pPr>
        <w:pStyle w:val="List4"/>
        <w:spacing w:before="480"/>
        <w:rPr>
          <w:bCs/>
          <w:sz w:val="24"/>
          <w:szCs w:val="24"/>
        </w:rPr>
      </w:pPr>
      <w:r w:rsidRPr="000608F7">
        <w:rPr>
          <w:bCs/>
          <w:sz w:val="24"/>
          <w:szCs w:val="24"/>
        </w:rPr>
        <w:t>I have read the nicenstripy Handbook and fully understand</w:t>
      </w:r>
      <w:r>
        <w:rPr>
          <w:bCs/>
          <w:sz w:val="24"/>
          <w:szCs w:val="24"/>
        </w:rPr>
        <w:t xml:space="preserve"> the contents and agree to abide by this document.</w:t>
      </w:r>
    </w:p>
    <w:p w14:paraId="058C424B" w14:textId="6F0C8819" w:rsidR="003D7293" w:rsidRDefault="003D7293" w:rsidP="00BB7EBF">
      <w:pPr>
        <w:pStyle w:val="List4"/>
        <w:spacing w:before="480"/>
        <w:rPr>
          <w:bCs/>
          <w:sz w:val="24"/>
          <w:szCs w:val="24"/>
        </w:rPr>
      </w:pPr>
      <w:r>
        <w:rPr>
          <w:bCs/>
          <w:sz w:val="24"/>
          <w:szCs w:val="24"/>
        </w:rPr>
        <w:t>Furthermore, I confirm that personal information provided is true and correct</w:t>
      </w:r>
    </w:p>
    <w:p w14:paraId="0B1797EB" w14:textId="69C23CF8" w:rsidR="000608F7" w:rsidRPr="000608F7" w:rsidRDefault="000608F7" w:rsidP="000608F7">
      <w:pPr>
        <w:pStyle w:val="List4"/>
        <w:spacing w:before="240" w:after="120"/>
        <w:rPr>
          <w:bCs/>
          <w:sz w:val="24"/>
          <w:szCs w:val="24"/>
        </w:rPr>
      </w:pPr>
      <w:r>
        <w:rPr>
          <w:bCs/>
          <w:sz w:val="24"/>
          <w:szCs w:val="24"/>
        </w:rPr>
        <w:t xml:space="preserve">I further confirm that I will provide my own steel toe capped boots each day and abide by the Health and Safety Policy </w:t>
      </w:r>
      <w:r w:rsidR="003D7293">
        <w:rPr>
          <w:bCs/>
          <w:sz w:val="24"/>
          <w:szCs w:val="24"/>
        </w:rPr>
        <w:t xml:space="preserve">and Procedures </w:t>
      </w:r>
      <w:r>
        <w:rPr>
          <w:bCs/>
          <w:sz w:val="24"/>
          <w:szCs w:val="24"/>
        </w:rPr>
        <w:t>of nicenstripy</w:t>
      </w:r>
    </w:p>
    <w:p w14:paraId="2D244741" w14:textId="1B7E6D5A" w:rsidR="00641EF7" w:rsidRDefault="003D31B5" w:rsidP="00255B1F">
      <w:pPr>
        <w:pStyle w:val="List4"/>
        <w:spacing w:before="1200"/>
        <w:rPr>
          <w:b/>
          <w:sz w:val="28"/>
          <w:szCs w:val="28"/>
        </w:rPr>
      </w:pPr>
      <w:r w:rsidRPr="00306A6A">
        <w:rPr>
          <w:b/>
          <w:sz w:val="28"/>
          <w:szCs w:val="28"/>
        </w:rPr>
        <w:t>Received By;</w:t>
      </w:r>
    </w:p>
    <w:p w14:paraId="63CE4CA5" w14:textId="77777777" w:rsidR="003D31B5" w:rsidRDefault="00641EF7" w:rsidP="00681F96">
      <w:pPr>
        <w:pStyle w:val="List4"/>
        <w:spacing w:before="600"/>
        <w:rPr>
          <w:b/>
          <w:sz w:val="28"/>
          <w:szCs w:val="28"/>
        </w:rPr>
      </w:pPr>
      <w:r>
        <w:rPr>
          <w:b/>
          <w:sz w:val="28"/>
          <w:szCs w:val="28"/>
        </w:rPr>
        <w:t>Signed:  ………</w:t>
      </w:r>
      <w:r w:rsidR="003D31B5" w:rsidRPr="00306A6A">
        <w:rPr>
          <w:b/>
          <w:sz w:val="28"/>
          <w:szCs w:val="28"/>
        </w:rPr>
        <w:t>………………………………………………….</w:t>
      </w:r>
    </w:p>
    <w:p w14:paraId="7C5F5371" w14:textId="77777777" w:rsidR="00641EF7" w:rsidRPr="00306A6A" w:rsidRDefault="00641EF7" w:rsidP="00255B1F">
      <w:pPr>
        <w:pStyle w:val="List4"/>
        <w:spacing w:before="1200"/>
        <w:rPr>
          <w:b/>
          <w:sz w:val="28"/>
          <w:szCs w:val="28"/>
        </w:rPr>
      </w:pPr>
      <w:r>
        <w:rPr>
          <w:b/>
          <w:sz w:val="28"/>
          <w:szCs w:val="28"/>
        </w:rPr>
        <w:t xml:space="preserve">Name </w:t>
      </w:r>
      <w:r w:rsidRPr="00204C41">
        <w:rPr>
          <w:b/>
          <w:sz w:val="22"/>
          <w:szCs w:val="22"/>
        </w:rPr>
        <w:t>(Block Capitals)</w:t>
      </w:r>
      <w:r w:rsidR="00204C41" w:rsidRPr="00204C41">
        <w:rPr>
          <w:b/>
          <w:sz w:val="28"/>
          <w:szCs w:val="28"/>
        </w:rPr>
        <w:t>:</w:t>
      </w:r>
      <w:r>
        <w:rPr>
          <w:b/>
          <w:sz w:val="28"/>
          <w:szCs w:val="28"/>
        </w:rPr>
        <w:t xml:space="preserve">  </w:t>
      </w:r>
      <w:r w:rsidR="00204C41">
        <w:rPr>
          <w:b/>
          <w:sz w:val="28"/>
          <w:szCs w:val="28"/>
        </w:rPr>
        <w:t>…</w:t>
      </w:r>
      <w:r>
        <w:rPr>
          <w:b/>
          <w:sz w:val="28"/>
          <w:szCs w:val="28"/>
        </w:rPr>
        <w:t>………………………………………...</w:t>
      </w:r>
    </w:p>
    <w:p w14:paraId="70111FC4" w14:textId="77777777" w:rsidR="003D31B5" w:rsidRPr="00306A6A" w:rsidRDefault="003D31B5" w:rsidP="00306A6A">
      <w:pPr>
        <w:pStyle w:val="List4"/>
        <w:spacing w:before="840"/>
        <w:rPr>
          <w:b/>
          <w:sz w:val="28"/>
          <w:szCs w:val="28"/>
        </w:rPr>
      </w:pPr>
      <w:r w:rsidRPr="00306A6A">
        <w:rPr>
          <w:b/>
          <w:sz w:val="28"/>
          <w:szCs w:val="28"/>
        </w:rPr>
        <w:t>Date:  …………………………………………………………...</w:t>
      </w:r>
    </w:p>
    <w:sectPr w:rsidR="003D31B5" w:rsidRPr="00306A6A" w:rsidSect="004C7CB2">
      <w:headerReference w:type="even" r:id="rId10"/>
      <w:headerReference w:type="default" r:id="rId11"/>
      <w:footerReference w:type="even" r:id="rId12"/>
      <w:footerReference w:type="default" r:id="rId13"/>
      <w:headerReference w:type="first" r:id="rId14"/>
      <w:pgSz w:w="11907" w:h="16839" w:code="9"/>
      <w:pgMar w:top="1440" w:right="1440" w:bottom="1440" w:left="1440" w:header="567" w:footer="851" w:gutter="1134"/>
      <w:pgNumType w:start="0"/>
      <w:cols w:space="720"/>
      <w:titlePg/>
      <w:docGrid w:linePitch="7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8401F" w14:textId="77777777" w:rsidR="00271E85" w:rsidRDefault="00271E85">
      <w:r>
        <w:separator/>
      </w:r>
    </w:p>
  </w:endnote>
  <w:endnote w:type="continuationSeparator" w:id="0">
    <w:p w14:paraId="0A26F80E" w14:textId="77777777" w:rsidR="00271E85" w:rsidRDefault="0027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4D"/>
    <w:family w:val="decorative"/>
    <w:pitch w:val="variable"/>
    <w:sig w:usb0="00000003" w:usb1="10000000" w:usb2="00000000" w:usb3="00000000" w:csb0="80000001" w:csb1="00000000"/>
  </w:font>
  <w:font w:name="Baskerville">
    <w:altName w:val="﷽﷽﷽﷽﷽﷽﷽﷽d Style"/>
    <w:panose1 w:val="02020502070401020303"/>
    <w:charset w:val="00"/>
    <w:family w:val="roman"/>
    <w:pitch w:val="variable"/>
    <w:sig w:usb0="80000067" w:usb1="02000000" w:usb2="00000000" w:usb3="00000000" w:csb0="0000019F" w:csb1="00000000"/>
  </w:font>
  <w:font w:name="Perpetua">
    <w:panose1 w:val="02020502060401020303"/>
    <w:charset w:val="00"/>
    <w:family w:val="roman"/>
    <w:pitch w:val="variable"/>
    <w:sig w:usb0="00000003" w:usb1="00000000" w:usb2="00000000" w:usb3="00000000" w:csb0="00000001" w:csb1="00000000"/>
  </w:font>
  <w:font w:name="TimesNewRomanP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badi MT Condensed Light">
    <w:altName w:val="MV Boli"/>
    <w:panose1 w:val="020B03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86115" w14:textId="77777777" w:rsidR="00552B85" w:rsidRDefault="00552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del w:id="31" w:author="Gateway 2000 Licensed User" w:date="1997-01-17T17:54:00Z">
      <w:r>
        <w:rPr>
          <w:rStyle w:val="PageNumber"/>
        </w:rPr>
        <w:fldChar w:fldCharType="separate"/>
      </w:r>
      <w:r>
        <w:rPr>
          <w:rStyle w:val="PageNumber"/>
          <w:noProof/>
        </w:rPr>
        <w:delText>37</w:delText>
      </w:r>
    </w:del>
    <w:r>
      <w:rPr>
        <w:rStyle w:val="PageNumber"/>
      </w:rPr>
      <w:fldChar w:fldCharType="end"/>
    </w:r>
  </w:p>
  <w:p w14:paraId="7CC115CD" w14:textId="77777777" w:rsidR="00552B85" w:rsidRDefault="00552B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2FAA" w14:textId="77777777" w:rsidR="00552B85" w:rsidRDefault="00552B85" w:rsidP="00146A46">
    <w:pPr>
      <w:pStyle w:val="Footer"/>
      <w:framePr w:wrap="around" w:vAnchor="text" w:hAnchor="page" w:x="9796" w:y="-43"/>
      <w:rPr>
        <w:rStyle w:val="PageNumber"/>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22</w:t>
    </w:r>
    <w:r>
      <w:rPr>
        <w:rStyle w:val="PageNumber"/>
        <w:b/>
      </w:rPr>
      <w:fldChar w:fldCharType="end"/>
    </w:r>
  </w:p>
  <w:p w14:paraId="0E4D4110" w14:textId="66BE1D4D" w:rsidR="00552B85" w:rsidRPr="004C7CB2" w:rsidRDefault="00552B85" w:rsidP="007960B7">
    <w:pPr>
      <w:pStyle w:val="Footer"/>
      <w:ind w:left="0"/>
      <w:jc w:val="center"/>
      <w:rPr>
        <w:b w:val="0"/>
        <w:sz w:val="18"/>
        <w:szCs w:val="18"/>
      </w:rPr>
    </w:pPr>
    <w:r w:rsidRPr="004C7CB2">
      <w:rPr>
        <w:b w:val="0"/>
        <w:sz w:val="18"/>
        <w:szCs w:val="18"/>
      </w:rPr>
      <w:t xml:space="preserve">Edition Number </w:t>
    </w:r>
    <w:r>
      <w:rPr>
        <w:b w:val="0"/>
        <w:sz w:val="18"/>
        <w:szCs w:val="18"/>
      </w:rPr>
      <w:t>1</w:t>
    </w:r>
    <w:r w:rsidR="004432E0">
      <w:rPr>
        <w:b w:val="0"/>
        <w:sz w:val="18"/>
        <w:szCs w:val="18"/>
      </w:rPr>
      <w:t>3</w:t>
    </w:r>
    <w:r w:rsidRPr="004C7CB2">
      <w:rPr>
        <w:b w:val="0"/>
        <w:sz w:val="18"/>
        <w:szCs w:val="18"/>
      </w:rPr>
      <w:t xml:space="preserve">   Date…</w:t>
    </w:r>
    <w:r w:rsidRPr="004C7CB2">
      <w:rPr>
        <w:b w:val="0"/>
        <w:sz w:val="18"/>
        <w:szCs w:val="18"/>
      </w:rPr>
      <w:fldChar w:fldCharType="begin"/>
    </w:r>
    <w:r w:rsidRPr="004C7CB2">
      <w:rPr>
        <w:b w:val="0"/>
        <w:sz w:val="18"/>
        <w:szCs w:val="18"/>
      </w:rPr>
      <w:instrText xml:space="preserve"> TIME \@ "dd/MM/yy" </w:instrText>
    </w:r>
    <w:r w:rsidRPr="004C7CB2">
      <w:rPr>
        <w:b w:val="0"/>
        <w:sz w:val="18"/>
        <w:szCs w:val="18"/>
      </w:rPr>
      <w:fldChar w:fldCharType="separate"/>
    </w:r>
    <w:r w:rsidR="004432E0">
      <w:rPr>
        <w:b w:val="0"/>
        <w:noProof/>
        <w:sz w:val="18"/>
        <w:szCs w:val="18"/>
      </w:rPr>
      <w:t>20/03/21</w:t>
    </w:r>
    <w:r w:rsidRPr="004C7CB2">
      <w:rPr>
        <w:b w:val="0"/>
        <w:sz w:val="18"/>
        <w:szCs w:val="18"/>
      </w:rPr>
      <w:fldChar w:fldCharType="end"/>
    </w:r>
    <w:r w:rsidRPr="004C7CB2">
      <w:rPr>
        <w:b w:val="0"/>
        <w:sz w:val="18"/>
        <w:szCs w:val="18"/>
      </w:rPr>
      <w:t xml:space="preserve">  </w:t>
    </w:r>
  </w:p>
  <w:p w14:paraId="44C5AE0C" w14:textId="20DFF9E3" w:rsidR="00552B85" w:rsidRPr="001463A3" w:rsidRDefault="00552B85" w:rsidP="001463A3">
    <w:pPr>
      <w:pStyle w:val="Footer"/>
      <w:ind w:left="0"/>
      <w:jc w:val="center"/>
      <w:rPr>
        <w:sz w:val="36"/>
        <w:szCs w:val="36"/>
      </w:rPr>
    </w:pPr>
    <w:r w:rsidRPr="001463A3">
      <w:rPr>
        <w:sz w:val="36"/>
        <w:szCs w:val="36"/>
      </w:rPr>
      <w:t>Employees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D271E" w14:textId="77777777" w:rsidR="00271E85" w:rsidRDefault="00271E85">
      <w:r>
        <w:separator/>
      </w:r>
    </w:p>
  </w:footnote>
  <w:footnote w:type="continuationSeparator" w:id="0">
    <w:p w14:paraId="0D34554D" w14:textId="77777777" w:rsidR="00271E85" w:rsidRDefault="00271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601D" w14:textId="77777777" w:rsidR="00552B85" w:rsidRDefault="00271E85">
    <w:pPr>
      <w:pStyle w:val="Header"/>
    </w:pPr>
    <w:r>
      <w:rPr>
        <w:noProof/>
        <w:lang w:eastAsia="en-GB"/>
      </w:rPr>
      <w:pict w14:anchorId="70D54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6" o:spid="_x0000_s2051" type="#_x0000_t75" alt="" style="position:absolute;left:0;text-align:left;margin-left:0;margin-top:0;width:410.85pt;height:257.6pt;z-index:-251658240;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C1FDB" w14:textId="153764C4" w:rsidR="00552B85" w:rsidRDefault="00271E85">
    <w:pPr>
      <w:pStyle w:val="Header"/>
    </w:pPr>
    <w:r>
      <w:rPr>
        <w:noProof/>
        <w:lang w:eastAsia="en-GB"/>
      </w:rPr>
      <w:pict w14:anchorId="40916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7" o:spid="_x0000_s2050" type="#_x0000_t75" alt="" style="position:absolute;left:0;text-align:left;margin-left:0;margin-top:0;width:410.85pt;height:257.6pt;z-index:-251657216;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r w:rsidR="00552B85">
      <w:rPr>
        <w:noProof/>
      </w:rPr>
      <w:drawing>
        <wp:inline distT="0" distB="0" distL="0" distR="0" wp14:anchorId="09217BE3" wp14:editId="320264C0">
          <wp:extent cx="788041" cy="557010"/>
          <wp:effectExtent l="0" t="0" r="0" b="1905"/>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9157" cy="586072"/>
                  </a:xfrm>
                  <a:prstGeom prst="rect">
                    <a:avLst/>
                  </a:prstGeom>
                </pic:spPr>
              </pic:pic>
            </a:graphicData>
          </a:graphic>
        </wp:inline>
      </w:drawing>
    </w:r>
    <w:r w:rsidR="00552B85">
      <w:rPr>
        <w:noProof/>
      </w:rPr>
      <mc:AlternateContent>
        <mc:Choice Requires="wpg">
          <w:drawing>
            <wp:anchor distT="0" distB="0" distL="114300" distR="114300" simplePos="0" relativeHeight="251656192" behindDoc="0" locked="0" layoutInCell="1" allowOverlap="1" wp14:anchorId="23F6FF41" wp14:editId="55AB33A2">
              <wp:simplePos x="0" y="0"/>
              <wp:positionH relativeFrom="page">
                <wp:posOffset>0</wp:posOffset>
              </wp:positionH>
              <wp:positionV relativeFrom="page">
                <wp:posOffset>245745</wp:posOffset>
              </wp:positionV>
              <wp:extent cx="1700530" cy="1024255"/>
              <wp:effectExtent l="0" t="0" r="0" b="0"/>
              <wp:wrapNone/>
              <wp:docPr id="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 cy="10241"/>
                      </a:xfrm>
                    </wpg:grpSpPr>
                    <wpg:grpSp>
                      <wpg:cNvPr id="7" name="Group 159"/>
                      <wpg:cNvGrpSpPr>
                        <a:grpSpLocks/>
                      </wpg:cNvGrpSpPr>
                      <wpg:grpSpPr bwMode="auto">
                        <a:xfrm>
                          <a:off x="0" y="0"/>
                          <a:ext cx="17007" cy="10241"/>
                          <a:chOff x="0" y="0"/>
                          <a:chExt cx="17007" cy="10241"/>
                        </a:xfrm>
                      </wpg:grpSpPr>
                      <wps:wsp>
                        <wps:cNvPr id="9" name="Rectangle 160"/>
                        <wps:cNvSpPr>
                          <a:spLocks/>
                        </wps:cNvSpPr>
                        <wps:spPr bwMode="auto">
                          <a:xfrm>
                            <a:off x="0" y="0"/>
                            <a:ext cx="17007" cy="10241"/>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1"/>
                        <wps:cNvSpPr>
                          <a:spLocks/>
                        </wps:cNvSpPr>
                        <wps:spPr bwMode="auto">
                          <a:xfrm>
                            <a:off x="2286" y="0"/>
                            <a:ext cx="14630" cy="10149"/>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Rectangle 162"/>
                        <wps:cNvSpPr>
                          <a:spLocks/>
                        </wps:cNvSpPr>
                        <wps:spPr bwMode="auto">
                          <a:xfrm>
                            <a:off x="2286" y="0"/>
                            <a:ext cx="14721" cy="10241"/>
                          </a:xfrm>
                          <a:prstGeom prst="rect">
                            <a:avLst/>
                          </a:prstGeom>
                          <a:blipFill dpi="0" rotWithShape="1">
                            <a:blip r:embed="rId3"/>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 name="Text Box 163"/>
                      <wps:cNvSpPr txBox="1">
                        <a:spLocks/>
                      </wps:cNvSpPr>
                      <wps:spPr bwMode="auto">
                        <a:xfrm flipH="1">
                          <a:off x="2370" y="189"/>
                          <a:ext cx="4428"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AA3B7D" w14:textId="77777777" w:rsidR="00552B85" w:rsidRPr="00086789" w:rsidRDefault="00552B85">
                            <w:pPr>
                              <w:pStyle w:val="Header"/>
                              <w:rPr>
                                <w:color w:val="FFFFFF"/>
                                <w:sz w:val="24"/>
                                <w:szCs w:val="24"/>
                              </w:rPr>
                            </w:pPr>
                            <w:r w:rsidRPr="00086789">
                              <w:rPr>
                                <w:color w:val="FFFFFF"/>
                                <w:sz w:val="24"/>
                                <w:szCs w:val="24"/>
                              </w:rPr>
                              <w:fldChar w:fldCharType="begin"/>
                            </w:r>
                            <w:r w:rsidRPr="00086789">
                              <w:rPr>
                                <w:color w:val="FFFFFF"/>
                                <w:sz w:val="24"/>
                                <w:szCs w:val="24"/>
                              </w:rPr>
                              <w:instrText xml:space="preserve"> PAGE   \* MERGEFORMAT </w:instrText>
                            </w:r>
                            <w:r w:rsidRPr="00086789">
                              <w:rPr>
                                <w:color w:val="FFFFFF"/>
                                <w:sz w:val="24"/>
                                <w:szCs w:val="24"/>
                              </w:rPr>
                              <w:fldChar w:fldCharType="separate"/>
                            </w:r>
                            <w:r>
                              <w:rPr>
                                <w:noProof/>
                                <w:color w:val="FFFFFF"/>
                                <w:sz w:val="24"/>
                                <w:szCs w:val="24"/>
                              </w:rPr>
                              <w:t>22</w:t>
                            </w:r>
                            <w:r w:rsidRPr="00086789">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F6FF41" id="Group 158" o:spid="_x0000_s1030" style="position:absolute;left:0;text-align:left;margin-left:0;margin-top:19.35pt;width:133.9pt;height:80.65pt;z-index:251656192;mso-position-horizontal-relative:page;mso-position-vertical-relative:page;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">
              <v:group id="Group 159" o:spid="_x0000_s1031"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160" o:spid="_x0000_s1032"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" stroked="f" strokeweight="1pt">
                  <v:fill opacity="0"/>
                  <v:path arrowok="t"/>
                </v:rect>
                <v:shape id="Rectangle 1" o:spid="_x0000_s1033"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" path="m,l1462822,,910372,376306,,1014481,,xe" fillcolor="#5b9bd5" stroked="f" strokeweight="1pt">
                  <v:stroke joinstyle="miter"/>
                  <v:path arrowok="t" o:connecttype="custom" o:connectlocs="0,0;14632,0;9106,3766;0,10154;0,0" o:connectangles="0,0,0,0,0"/>
                </v:shape>
                <v:rect id="Rectangle 162" o:spid="_x0000_s1034"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" stroked="f" strokeweight="1pt">
                  <v:fill r:id="rId4" o:title="" recolor="t" rotate="t" type="frame"/>
                  <v:path arrowok="t"/>
                </v:rect>
              </v:group>
              <v:shapetype id="_x0000_t202" coordsize="21600,21600" o:spt="202" path="m,l,21600r21600,l21600,xe">
                <v:stroke joinstyle="miter"/>
                <v:path gradientshapeok="t" o:connecttype="rect"/>
              </v:shapetype>
              <v:shape id="Text Box 163" o:spid="_x0000_s1035"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" filled="f" stroked="f" strokeweight=".5pt">
                <v:path arrowok="t"/>
                <v:textbox inset=",7.2pt,,7.2pt">
                  <w:txbxContent>
                    <w:p w14:paraId="1CAA3B7D" w14:textId="77777777" w:rsidR="00552B85" w:rsidRPr="00086789" w:rsidRDefault="00552B85">
                      <w:pPr>
                        <w:pStyle w:val="Header"/>
                        <w:rPr>
                          <w:color w:val="FFFFFF"/>
                          <w:sz w:val="24"/>
                          <w:szCs w:val="24"/>
                        </w:rPr>
                      </w:pPr>
                      <w:r w:rsidRPr="00086789">
                        <w:rPr>
                          <w:color w:val="FFFFFF"/>
                          <w:sz w:val="24"/>
                          <w:szCs w:val="24"/>
                        </w:rPr>
                        <w:fldChar w:fldCharType="begin"/>
                      </w:r>
                      <w:r w:rsidRPr="00086789">
                        <w:rPr>
                          <w:color w:val="FFFFFF"/>
                          <w:sz w:val="24"/>
                          <w:szCs w:val="24"/>
                        </w:rPr>
                        <w:instrText xml:space="preserve"> PAGE   \* MERGEFORMAT </w:instrText>
                      </w:r>
                      <w:r w:rsidRPr="00086789">
                        <w:rPr>
                          <w:color w:val="FFFFFF"/>
                          <w:sz w:val="24"/>
                          <w:szCs w:val="24"/>
                        </w:rPr>
                        <w:fldChar w:fldCharType="separate"/>
                      </w:r>
                      <w:r>
                        <w:rPr>
                          <w:noProof/>
                          <w:color w:val="FFFFFF"/>
                          <w:sz w:val="24"/>
                          <w:szCs w:val="24"/>
                        </w:rPr>
                        <w:t>22</w:t>
                      </w:r>
                      <w:r w:rsidRPr="00086789">
                        <w:rPr>
                          <w:noProof/>
                          <w:color w:val="FFFFFF"/>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9CF00" w14:textId="77777777" w:rsidR="00552B85" w:rsidRDefault="00271E85">
    <w:pPr>
      <w:pStyle w:val="Header"/>
    </w:pPr>
    <w:r>
      <w:rPr>
        <w:noProof/>
        <w:lang w:eastAsia="en-GB"/>
      </w:rPr>
      <w:pict w14:anchorId="1EC6D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5" o:spid="_x0000_s2049" type="#_x0000_t75" alt="" style="position:absolute;left:0;text-align:left;margin-left:0;margin-top:0;width:410.85pt;height:257.6pt;z-index:-251659264;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0052833A"/>
    <w:lvl w:ilvl="0">
      <w:start w:val="1"/>
      <w:numFmt w:val="decimal"/>
      <w:pStyle w:val="Heading1"/>
      <w:lvlText w:val="C%1."/>
      <w:legacy w:legacy="1" w:legacySpace="0" w:legacyIndent="1134"/>
      <w:lvlJc w:val="left"/>
      <w:pPr>
        <w:ind w:left="851" w:hanging="1134"/>
      </w:pPr>
    </w:lvl>
    <w:lvl w:ilvl="1">
      <w:start w:val="1"/>
      <w:numFmt w:val="upperLetter"/>
      <w:pStyle w:val="Heading2"/>
      <w:lvlText w:val="%2."/>
      <w:legacy w:legacy="1" w:legacySpace="0" w:legacyIndent="708"/>
      <w:lvlJc w:val="left"/>
      <w:pPr>
        <w:ind w:left="709" w:hanging="708"/>
      </w:pPr>
    </w:lvl>
    <w:lvl w:ilvl="2">
      <w:start w:val="1"/>
      <w:numFmt w:val="decimal"/>
      <w:pStyle w:val="Heading3"/>
      <w:lvlText w:val="%3."/>
      <w:legacy w:legacy="1" w:legacySpace="0" w:legacyIndent="708"/>
      <w:lvlJc w:val="left"/>
      <w:pPr>
        <w:ind w:left="851" w:hanging="708"/>
      </w:pPr>
    </w:lvl>
    <w:lvl w:ilvl="3">
      <w:start w:val="1"/>
      <w:numFmt w:val="lowerLetter"/>
      <w:pStyle w:val="Heading4"/>
      <w:lvlText w:val="%4)"/>
      <w:legacy w:legacy="1" w:legacySpace="0" w:legacyIndent="708"/>
      <w:lvlJc w:val="left"/>
      <w:pPr>
        <w:ind w:left="709" w:hanging="708"/>
      </w:pPr>
    </w:lvl>
    <w:lvl w:ilvl="4">
      <w:start w:val="1"/>
      <w:numFmt w:val="decimal"/>
      <w:pStyle w:val="Heading5"/>
      <w:lvlText w:val="(%5)"/>
      <w:legacy w:legacy="1" w:legacySpace="0" w:legacyIndent="708"/>
      <w:lvlJc w:val="left"/>
      <w:pPr>
        <w:ind w:left="709" w:hanging="708"/>
      </w:pPr>
    </w:lvl>
    <w:lvl w:ilvl="5">
      <w:start w:val="1"/>
      <w:numFmt w:val="lowerLetter"/>
      <w:pStyle w:val="Heading6"/>
      <w:lvlText w:val="(%6)"/>
      <w:legacy w:legacy="1" w:legacySpace="0" w:legacyIndent="708"/>
      <w:lvlJc w:val="left"/>
      <w:pPr>
        <w:ind w:left="851" w:hanging="708"/>
      </w:pPr>
    </w:lvl>
    <w:lvl w:ilvl="6">
      <w:start w:val="1"/>
      <w:numFmt w:val="lowerRoman"/>
      <w:pStyle w:val="Heading7"/>
      <w:lvlText w:val="(%7)"/>
      <w:legacy w:legacy="1" w:legacySpace="0" w:legacyIndent="708"/>
      <w:lvlJc w:val="left"/>
      <w:pPr>
        <w:ind w:left="851" w:hanging="708"/>
      </w:pPr>
    </w:lvl>
    <w:lvl w:ilvl="7">
      <w:start w:val="1"/>
      <w:numFmt w:val="lowerLetter"/>
      <w:pStyle w:val="Heading8"/>
      <w:lvlText w:val="(%8)"/>
      <w:legacy w:legacy="1" w:legacySpace="0" w:legacyIndent="708"/>
      <w:lvlJc w:val="left"/>
      <w:pPr>
        <w:ind w:left="851" w:hanging="708"/>
      </w:pPr>
    </w:lvl>
    <w:lvl w:ilvl="8">
      <w:start w:val="1"/>
      <w:numFmt w:val="lowerRoman"/>
      <w:pStyle w:val="Heading9"/>
      <w:lvlText w:val="(%9)"/>
      <w:legacy w:legacy="1" w:legacySpace="0" w:legacyIndent="708"/>
      <w:lvlJc w:val="left"/>
      <w:pPr>
        <w:ind w:left="851" w:hanging="708"/>
      </w:pPr>
    </w:lvl>
  </w:abstractNum>
  <w:abstractNum w:abstractNumId="1" w15:restartNumberingAfterBreak="0">
    <w:nsid w:val="FFFFFFFE"/>
    <w:multiLevelType w:val="singleLevel"/>
    <w:tmpl w:val="D8D4CF0E"/>
    <w:lvl w:ilvl="0">
      <w:numFmt w:val="decimal"/>
      <w:lvlText w:val="*"/>
      <w:lvlJc w:val="left"/>
    </w:lvl>
  </w:abstractNum>
  <w:abstractNum w:abstractNumId="2" w15:restartNumberingAfterBreak="0">
    <w:nsid w:val="014266B2"/>
    <w:multiLevelType w:val="singleLevel"/>
    <w:tmpl w:val="115C5C98"/>
    <w:lvl w:ilvl="0">
      <w:start w:val="1"/>
      <w:numFmt w:val="lowerLetter"/>
      <w:lvlText w:val="%1)"/>
      <w:legacy w:legacy="1" w:legacySpace="0" w:legacyIndent="851"/>
      <w:lvlJc w:val="left"/>
      <w:pPr>
        <w:ind w:left="1702" w:hanging="851"/>
      </w:pPr>
    </w:lvl>
  </w:abstractNum>
  <w:abstractNum w:abstractNumId="3" w15:restartNumberingAfterBreak="0">
    <w:nsid w:val="04334F77"/>
    <w:multiLevelType w:val="singleLevel"/>
    <w:tmpl w:val="D40A16F6"/>
    <w:lvl w:ilvl="0">
      <w:start w:val="1"/>
      <w:numFmt w:val="lowerRoman"/>
      <w:lvlText w:val="%1)"/>
      <w:legacy w:legacy="1" w:legacySpace="0" w:legacyIndent="851"/>
      <w:lvlJc w:val="left"/>
      <w:pPr>
        <w:ind w:left="1702" w:hanging="851"/>
      </w:pPr>
    </w:lvl>
  </w:abstractNum>
  <w:abstractNum w:abstractNumId="4" w15:restartNumberingAfterBreak="0">
    <w:nsid w:val="06953CED"/>
    <w:multiLevelType w:val="singleLevel"/>
    <w:tmpl w:val="D40A16F6"/>
    <w:lvl w:ilvl="0">
      <w:start w:val="1"/>
      <w:numFmt w:val="lowerRoman"/>
      <w:lvlText w:val="%1)"/>
      <w:legacy w:legacy="1" w:legacySpace="0" w:legacyIndent="851"/>
      <w:lvlJc w:val="left"/>
      <w:pPr>
        <w:ind w:left="1702" w:hanging="851"/>
      </w:pPr>
    </w:lvl>
  </w:abstractNum>
  <w:abstractNum w:abstractNumId="5" w15:restartNumberingAfterBreak="0">
    <w:nsid w:val="11192422"/>
    <w:multiLevelType w:val="hybridMultilevel"/>
    <w:tmpl w:val="D062E6BA"/>
    <w:lvl w:ilvl="0" w:tplc="D876D274">
      <w:start w:val="1"/>
      <w:numFmt w:val="bullet"/>
      <w:lvlText w:val=""/>
      <w:lvlJc w:val="left"/>
      <w:pPr>
        <w:ind w:left="720" w:hanging="360"/>
      </w:pPr>
      <w:rPr>
        <w:rFonts w:ascii="Wingdings" w:hAnsi="Wingdings" w:hint="default"/>
      </w:rPr>
    </w:lvl>
    <w:lvl w:ilvl="1" w:tplc="D876D27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323B7"/>
    <w:multiLevelType w:val="singleLevel"/>
    <w:tmpl w:val="D40A16F6"/>
    <w:lvl w:ilvl="0">
      <w:start w:val="1"/>
      <w:numFmt w:val="lowerRoman"/>
      <w:lvlText w:val="%1)"/>
      <w:legacy w:legacy="1" w:legacySpace="0" w:legacyIndent="851"/>
      <w:lvlJc w:val="left"/>
      <w:pPr>
        <w:ind w:left="1702" w:hanging="851"/>
      </w:pPr>
    </w:lvl>
  </w:abstractNum>
  <w:abstractNum w:abstractNumId="7" w15:restartNumberingAfterBreak="0">
    <w:nsid w:val="15DB21D1"/>
    <w:multiLevelType w:val="hybridMultilevel"/>
    <w:tmpl w:val="77346F0C"/>
    <w:lvl w:ilvl="0" w:tplc="23E43C0E">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8" w15:restartNumberingAfterBreak="0">
    <w:nsid w:val="174D0D99"/>
    <w:multiLevelType w:val="singleLevel"/>
    <w:tmpl w:val="D40A16F6"/>
    <w:lvl w:ilvl="0">
      <w:start w:val="1"/>
      <w:numFmt w:val="lowerRoman"/>
      <w:lvlText w:val="%1)"/>
      <w:legacy w:legacy="1" w:legacySpace="0" w:legacyIndent="851"/>
      <w:lvlJc w:val="left"/>
      <w:pPr>
        <w:ind w:left="1702" w:hanging="851"/>
      </w:pPr>
    </w:lvl>
  </w:abstractNum>
  <w:abstractNum w:abstractNumId="9" w15:restartNumberingAfterBreak="0">
    <w:nsid w:val="1AF55E5A"/>
    <w:multiLevelType w:val="hybridMultilevel"/>
    <w:tmpl w:val="D8A85726"/>
    <w:lvl w:ilvl="0" w:tplc="D876D274">
      <w:start w:val="1"/>
      <w:numFmt w:val="bullet"/>
      <w:lvlText w:val=""/>
      <w:lvlJc w:val="left"/>
      <w:pPr>
        <w:ind w:left="720" w:hanging="360"/>
      </w:pPr>
      <w:rPr>
        <w:rFonts w:ascii="Wingdings" w:hAnsi="Wingdings" w:hint="default"/>
      </w:rPr>
    </w:lvl>
    <w:lvl w:ilvl="1" w:tplc="D876D27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13EA5"/>
    <w:multiLevelType w:val="singleLevel"/>
    <w:tmpl w:val="D40A16F6"/>
    <w:lvl w:ilvl="0">
      <w:start w:val="1"/>
      <w:numFmt w:val="lowerRoman"/>
      <w:lvlText w:val="%1)"/>
      <w:legacy w:legacy="1" w:legacySpace="0" w:legacyIndent="851"/>
      <w:lvlJc w:val="left"/>
      <w:pPr>
        <w:ind w:left="1702" w:hanging="851"/>
      </w:pPr>
    </w:lvl>
  </w:abstractNum>
  <w:abstractNum w:abstractNumId="11" w15:restartNumberingAfterBreak="0">
    <w:nsid w:val="2A617438"/>
    <w:multiLevelType w:val="hybridMultilevel"/>
    <w:tmpl w:val="CB284918"/>
    <w:lvl w:ilvl="0" w:tplc="212C00B0">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2" w15:restartNumberingAfterBreak="0">
    <w:nsid w:val="2C9B62C4"/>
    <w:multiLevelType w:val="hybridMultilevel"/>
    <w:tmpl w:val="40542144"/>
    <w:lvl w:ilvl="0" w:tplc="F3EAF0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883F12"/>
    <w:multiLevelType w:val="hybridMultilevel"/>
    <w:tmpl w:val="9482CF8E"/>
    <w:lvl w:ilvl="0" w:tplc="D8D4CF0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9026A0"/>
    <w:multiLevelType w:val="hybridMultilevel"/>
    <w:tmpl w:val="68564630"/>
    <w:lvl w:ilvl="0" w:tplc="4F5CE55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4B0D20"/>
    <w:multiLevelType w:val="singleLevel"/>
    <w:tmpl w:val="D40A16F6"/>
    <w:lvl w:ilvl="0">
      <w:start w:val="1"/>
      <w:numFmt w:val="lowerRoman"/>
      <w:lvlText w:val="%1)"/>
      <w:legacy w:legacy="1" w:legacySpace="0" w:legacyIndent="851"/>
      <w:lvlJc w:val="left"/>
      <w:pPr>
        <w:ind w:left="1702" w:hanging="851"/>
      </w:pPr>
    </w:lvl>
  </w:abstractNum>
  <w:abstractNum w:abstractNumId="16" w15:restartNumberingAfterBreak="0">
    <w:nsid w:val="38CF27E8"/>
    <w:multiLevelType w:val="singleLevel"/>
    <w:tmpl w:val="D40A16F6"/>
    <w:lvl w:ilvl="0">
      <w:start w:val="1"/>
      <w:numFmt w:val="lowerRoman"/>
      <w:lvlText w:val="%1)"/>
      <w:legacy w:legacy="1" w:legacySpace="0" w:legacyIndent="851"/>
      <w:lvlJc w:val="left"/>
      <w:pPr>
        <w:ind w:left="1702" w:hanging="851"/>
      </w:pPr>
    </w:lvl>
  </w:abstractNum>
  <w:abstractNum w:abstractNumId="17" w15:restartNumberingAfterBreak="0">
    <w:nsid w:val="39AA6F70"/>
    <w:multiLevelType w:val="singleLevel"/>
    <w:tmpl w:val="D40A16F6"/>
    <w:lvl w:ilvl="0">
      <w:start w:val="1"/>
      <w:numFmt w:val="lowerRoman"/>
      <w:lvlText w:val="%1)"/>
      <w:legacy w:legacy="1" w:legacySpace="0" w:legacyIndent="851"/>
      <w:lvlJc w:val="left"/>
      <w:pPr>
        <w:ind w:left="1702" w:hanging="851"/>
      </w:pPr>
    </w:lvl>
  </w:abstractNum>
  <w:abstractNum w:abstractNumId="18" w15:restartNumberingAfterBreak="0">
    <w:nsid w:val="3D856A99"/>
    <w:multiLevelType w:val="singleLevel"/>
    <w:tmpl w:val="2F844A7E"/>
    <w:lvl w:ilvl="0">
      <w:start w:val="1"/>
      <w:numFmt w:val="decimal"/>
      <w:lvlText w:val="%1."/>
      <w:legacy w:legacy="1" w:legacySpace="0" w:legacyIndent="851"/>
      <w:lvlJc w:val="left"/>
      <w:pPr>
        <w:ind w:left="851" w:hanging="851"/>
      </w:pPr>
    </w:lvl>
  </w:abstractNum>
  <w:abstractNum w:abstractNumId="19" w15:restartNumberingAfterBreak="0">
    <w:nsid w:val="453009F6"/>
    <w:multiLevelType w:val="singleLevel"/>
    <w:tmpl w:val="D40A16F6"/>
    <w:lvl w:ilvl="0">
      <w:start w:val="1"/>
      <w:numFmt w:val="lowerRoman"/>
      <w:lvlText w:val="%1)"/>
      <w:legacy w:legacy="1" w:legacySpace="0" w:legacyIndent="851"/>
      <w:lvlJc w:val="left"/>
      <w:pPr>
        <w:ind w:left="1702" w:hanging="851"/>
      </w:pPr>
    </w:lvl>
  </w:abstractNum>
  <w:abstractNum w:abstractNumId="20" w15:restartNumberingAfterBreak="0">
    <w:nsid w:val="4CF1104C"/>
    <w:multiLevelType w:val="hybridMultilevel"/>
    <w:tmpl w:val="90849B64"/>
    <w:lvl w:ilvl="0" w:tplc="3174AD86">
      <w:start w:val="2"/>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2456CAF"/>
    <w:multiLevelType w:val="singleLevel"/>
    <w:tmpl w:val="D40A16F6"/>
    <w:lvl w:ilvl="0">
      <w:start w:val="1"/>
      <w:numFmt w:val="lowerRoman"/>
      <w:lvlText w:val="%1)"/>
      <w:legacy w:legacy="1" w:legacySpace="0" w:legacyIndent="851"/>
      <w:lvlJc w:val="left"/>
      <w:pPr>
        <w:ind w:left="1702" w:hanging="851"/>
      </w:pPr>
    </w:lvl>
  </w:abstractNum>
  <w:abstractNum w:abstractNumId="22" w15:restartNumberingAfterBreak="0">
    <w:nsid w:val="53BF0B9F"/>
    <w:multiLevelType w:val="singleLevel"/>
    <w:tmpl w:val="D40A16F6"/>
    <w:lvl w:ilvl="0">
      <w:start w:val="1"/>
      <w:numFmt w:val="lowerRoman"/>
      <w:lvlText w:val="%1)"/>
      <w:legacy w:legacy="1" w:legacySpace="0" w:legacyIndent="851"/>
      <w:lvlJc w:val="left"/>
      <w:pPr>
        <w:ind w:left="1702" w:hanging="851"/>
      </w:pPr>
    </w:lvl>
  </w:abstractNum>
  <w:abstractNum w:abstractNumId="23" w15:restartNumberingAfterBreak="0">
    <w:nsid w:val="57F06085"/>
    <w:multiLevelType w:val="singleLevel"/>
    <w:tmpl w:val="D40A16F6"/>
    <w:lvl w:ilvl="0">
      <w:start w:val="1"/>
      <w:numFmt w:val="lowerRoman"/>
      <w:lvlText w:val="%1)"/>
      <w:legacy w:legacy="1" w:legacySpace="0" w:legacyIndent="851"/>
      <w:lvlJc w:val="left"/>
      <w:pPr>
        <w:ind w:left="1702" w:hanging="851"/>
      </w:pPr>
    </w:lvl>
  </w:abstractNum>
  <w:abstractNum w:abstractNumId="24" w15:restartNumberingAfterBreak="0">
    <w:nsid w:val="606672EE"/>
    <w:multiLevelType w:val="singleLevel"/>
    <w:tmpl w:val="115C5C98"/>
    <w:lvl w:ilvl="0">
      <w:start w:val="1"/>
      <w:numFmt w:val="lowerLetter"/>
      <w:lvlText w:val="%1)"/>
      <w:legacy w:legacy="1" w:legacySpace="0" w:legacyIndent="851"/>
      <w:lvlJc w:val="left"/>
      <w:pPr>
        <w:ind w:left="1702" w:hanging="851"/>
      </w:pPr>
    </w:lvl>
  </w:abstractNum>
  <w:abstractNum w:abstractNumId="25" w15:restartNumberingAfterBreak="0">
    <w:nsid w:val="62E36D46"/>
    <w:multiLevelType w:val="singleLevel"/>
    <w:tmpl w:val="FAD66C0A"/>
    <w:lvl w:ilvl="0">
      <w:start w:val="1"/>
      <w:numFmt w:val="lowerRoman"/>
      <w:lvlText w:val="%1)"/>
      <w:legacy w:legacy="1" w:legacySpace="0" w:legacyIndent="851"/>
      <w:lvlJc w:val="left"/>
      <w:pPr>
        <w:ind w:left="1135" w:hanging="851"/>
      </w:pPr>
    </w:lvl>
  </w:abstractNum>
  <w:abstractNum w:abstractNumId="26" w15:restartNumberingAfterBreak="0">
    <w:nsid w:val="63A908BA"/>
    <w:multiLevelType w:val="singleLevel"/>
    <w:tmpl w:val="D40A16F6"/>
    <w:lvl w:ilvl="0">
      <w:start w:val="1"/>
      <w:numFmt w:val="lowerRoman"/>
      <w:lvlText w:val="%1)"/>
      <w:legacy w:legacy="1" w:legacySpace="0" w:legacyIndent="851"/>
      <w:lvlJc w:val="left"/>
      <w:pPr>
        <w:ind w:left="1702" w:hanging="851"/>
      </w:pPr>
    </w:lvl>
  </w:abstractNum>
  <w:abstractNum w:abstractNumId="27" w15:restartNumberingAfterBreak="0">
    <w:nsid w:val="6B531D5C"/>
    <w:multiLevelType w:val="hybridMultilevel"/>
    <w:tmpl w:val="58982908"/>
    <w:lvl w:ilvl="0" w:tplc="27C61D88">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8" w15:restartNumberingAfterBreak="0">
    <w:nsid w:val="7F372EB0"/>
    <w:multiLevelType w:val="hybridMultilevel"/>
    <w:tmpl w:val="91B2F358"/>
    <w:lvl w:ilvl="0" w:tplc="4B58BC7C">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num w:numId="1">
    <w:abstractNumId w:val="0"/>
  </w:num>
  <w:num w:numId="2">
    <w:abstractNumId w:val="1"/>
    <w:lvlOverride w:ilvl="0">
      <w:lvl w:ilvl="0">
        <w:start w:val="1"/>
        <w:numFmt w:val="bullet"/>
        <w:lvlText w:val=""/>
        <w:legacy w:legacy="1" w:legacySpace="0" w:legacyIndent="851"/>
        <w:lvlJc w:val="left"/>
        <w:pPr>
          <w:ind w:left="1702" w:hanging="851"/>
        </w:pPr>
        <w:rPr>
          <w:rFonts w:ascii="Wingdings" w:hAnsi="Wingdings" w:hint="default"/>
        </w:rPr>
      </w:lvl>
    </w:lvlOverride>
  </w:num>
  <w:num w:numId="3">
    <w:abstractNumId w:val="26"/>
  </w:num>
  <w:num w:numId="4">
    <w:abstractNumId w:val="10"/>
  </w:num>
  <w:num w:numId="5">
    <w:abstractNumId w:val="15"/>
  </w:num>
  <w:num w:numId="6">
    <w:abstractNumId w:val="1"/>
    <w:lvlOverride w:ilvl="0">
      <w:lvl w:ilvl="0">
        <w:start w:val="1"/>
        <w:numFmt w:val="bullet"/>
        <w:lvlText w:val=""/>
        <w:legacy w:legacy="1" w:legacySpace="0" w:legacyIndent="851"/>
        <w:lvlJc w:val="left"/>
        <w:pPr>
          <w:ind w:left="1702" w:hanging="851"/>
        </w:pPr>
        <w:rPr>
          <w:rFonts w:ascii="Wingdings 2" w:hAnsi="Wingdings 2" w:hint="default"/>
          <w:sz w:val="32"/>
        </w:rPr>
      </w:lvl>
    </w:lvlOverride>
  </w:num>
  <w:num w:numId="7">
    <w:abstractNumId w:val="1"/>
    <w:lvlOverride w:ilvl="0">
      <w:lvl w:ilvl="0">
        <w:start w:val="1"/>
        <w:numFmt w:val="bullet"/>
        <w:lvlText w:val=""/>
        <w:legacy w:legacy="1" w:legacySpace="0" w:legacyIndent="851"/>
        <w:lvlJc w:val="left"/>
        <w:pPr>
          <w:ind w:left="1702" w:hanging="851"/>
        </w:pPr>
        <w:rPr>
          <w:rFonts w:ascii="Symbol" w:hAnsi="Symbol" w:hint="default"/>
          <w:sz w:val="36"/>
        </w:rPr>
      </w:lvl>
    </w:lvlOverride>
  </w:num>
  <w:num w:numId="8">
    <w:abstractNumId w:val="8"/>
  </w:num>
  <w:num w:numId="9">
    <w:abstractNumId w:val="23"/>
  </w:num>
  <w:num w:numId="10">
    <w:abstractNumId w:val="16"/>
  </w:num>
  <w:num w:numId="11">
    <w:abstractNumId w:val="6"/>
  </w:num>
  <w:num w:numId="12">
    <w:abstractNumId w:val="3"/>
  </w:num>
  <w:num w:numId="13">
    <w:abstractNumId w:val="17"/>
  </w:num>
  <w:num w:numId="14">
    <w:abstractNumId w:val="21"/>
  </w:num>
  <w:num w:numId="15">
    <w:abstractNumId w:val="19"/>
  </w:num>
  <w:num w:numId="16">
    <w:abstractNumId w:val="22"/>
  </w:num>
  <w:num w:numId="17">
    <w:abstractNumId w:val="4"/>
  </w:num>
  <w:num w:numId="18">
    <w:abstractNumId w:val="2"/>
  </w:num>
  <w:num w:numId="19">
    <w:abstractNumId w:val="24"/>
  </w:num>
  <w:num w:numId="20">
    <w:abstractNumId w:val="20"/>
  </w:num>
  <w:num w:numId="21">
    <w:abstractNumId w:val="18"/>
  </w:num>
  <w:num w:numId="22">
    <w:abstractNumId w:val="25"/>
  </w:num>
  <w:num w:numId="23">
    <w:abstractNumId w:val="0"/>
  </w:num>
  <w:num w:numId="24">
    <w:abstractNumId w:val="12"/>
  </w:num>
  <w:num w:numId="25">
    <w:abstractNumId w:val="14"/>
  </w:num>
  <w:num w:numId="26">
    <w:abstractNumId w:val="7"/>
  </w:num>
  <w:num w:numId="27">
    <w:abstractNumId w:val="28"/>
  </w:num>
  <w:num w:numId="28">
    <w:abstractNumId w:val="11"/>
  </w:num>
  <w:num w:numId="29">
    <w:abstractNumId w:val="27"/>
  </w:num>
  <w:num w:numId="30">
    <w:abstractNumId w:val="9"/>
  </w:num>
  <w:num w:numId="31">
    <w:abstractNumId w:val="5"/>
  </w:num>
  <w:num w:numId="32">
    <w:abstractNumId w:val="13"/>
  </w:num>
  <w:num w:numId="33">
    <w:abstractNumId w:val="0"/>
  </w:num>
  <w:num w:numId="34">
    <w:abstractNumId w:val="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02"/>
    <w:rsid w:val="0000434E"/>
    <w:rsid w:val="000402D3"/>
    <w:rsid w:val="000608F7"/>
    <w:rsid w:val="00086789"/>
    <w:rsid w:val="000C4D73"/>
    <w:rsid w:val="000F0534"/>
    <w:rsid w:val="0010426C"/>
    <w:rsid w:val="00123151"/>
    <w:rsid w:val="00136017"/>
    <w:rsid w:val="001463A3"/>
    <w:rsid w:val="00146A46"/>
    <w:rsid w:val="00163502"/>
    <w:rsid w:val="00187A77"/>
    <w:rsid w:val="001D394A"/>
    <w:rsid w:val="001D4C2C"/>
    <w:rsid w:val="00204C41"/>
    <w:rsid w:val="00205BB5"/>
    <w:rsid w:val="002131FD"/>
    <w:rsid w:val="0024347F"/>
    <w:rsid w:val="00247CC2"/>
    <w:rsid w:val="00255B1F"/>
    <w:rsid w:val="00271E85"/>
    <w:rsid w:val="002E048A"/>
    <w:rsid w:val="00306A6A"/>
    <w:rsid w:val="003179A7"/>
    <w:rsid w:val="003518B2"/>
    <w:rsid w:val="00353324"/>
    <w:rsid w:val="00371A1C"/>
    <w:rsid w:val="003779F4"/>
    <w:rsid w:val="003D31B5"/>
    <w:rsid w:val="003D7293"/>
    <w:rsid w:val="0040164F"/>
    <w:rsid w:val="00406A3F"/>
    <w:rsid w:val="00414EA5"/>
    <w:rsid w:val="0041500F"/>
    <w:rsid w:val="00424FB2"/>
    <w:rsid w:val="00432668"/>
    <w:rsid w:val="004432E0"/>
    <w:rsid w:val="00457301"/>
    <w:rsid w:val="004707EB"/>
    <w:rsid w:val="004C7CB2"/>
    <w:rsid w:val="00512273"/>
    <w:rsid w:val="00545E50"/>
    <w:rsid w:val="00552B85"/>
    <w:rsid w:val="0056657B"/>
    <w:rsid w:val="005C50E3"/>
    <w:rsid w:val="005C5243"/>
    <w:rsid w:val="00641EF7"/>
    <w:rsid w:val="00644E81"/>
    <w:rsid w:val="00667D57"/>
    <w:rsid w:val="00681F96"/>
    <w:rsid w:val="006D6F06"/>
    <w:rsid w:val="006F55F1"/>
    <w:rsid w:val="00730C88"/>
    <w:rsid w:val="007502FB"/>
    <w:rsid w:val="00753FE2"/>
    <w:rsid w:val="00761F21"/>
    <w:rsid w:val="007960B7"/>
    <w:rsid w:val="007D3EF3"/>
    <w:rsid w:val="0086137F"/>
    <w:rsid w:val="008A4575"/>
    <w:rsid w:val="008A7F63"/>
    <w:rsid w:val="008B3247"/>
    <w:rsid w:val="008C0432"/>
    <w:rsid w:val="008C1E6E"/>
    <w:rsid w:val="00910A04"/>
    <w:rsid w:val="0095101C"/>
    <w:rsid w:val="0095433E"/>
    <w:rsid w:val="00956D66"/>
    <w:rsid w:val="00960F9C"/>
    <w:rsid w:val="009743AB"/>
    <w:rsid w:val="00980DE2"/>
    <w:rsid w:val="009863EC"/>
    <w:rsid w:val="009B2206"/>
    <w:rsid w:val="009C4C8F"/>
    <w:rsid w:val="00A14A69"/>
    <w:rsid w:val="00A55F4A"/>
    <w:rsid w:val="00A6146D"/>
    <w:rsid w:val="00A62E6A"/>
    <w:rsid w:val="00AC7043"/>
    <w:rsid w:val="00AF7879"/>
    <w:rsid w:val="00BB7EBF"/>
    <w:rsid w:val="00BD19F7"/>
    <w:rsid w:val="00BE0ADF"/>
    <w:rsid w:val="00C03F00"/>
    <w:rsid w:val="00C22EBD"/>
    <w:rsid w:val="00C2799F"/>
    <w:rsid w:val="00C85E12"/>
    <w:rsid w:val="00CB0F0A"/>
    <w:rsid w:val="00D328F0"/>
    <w:rsid w:val="00D507F4"/>
    <w:rsid w:val="00D52CD1"/>
    <w:rsid w:val="00D81BCB"/>
    <w:rsid w:val="00DD2A44"/>
    <w:rsid w:val="00EA0DBB"/>
    <w:rsid w:val="00EF5CA3"/>
    <w:rsid w:val="00F66534"/>
    <w:rsid w:val="00F8112E"/>
    <w:rsid w:val="00F91688"/>
    <w:rsid w:val="00FC49D1"/>
    <w:rsid w:val="00FF4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BDF2D7"/>
  <w15:chartTrackingRefBased/>
  <w15:docId w15:val="{43BBF748-6923-4F9B-9441-FB497607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ind w:left="851"/>
      <w:textAlignment w:val="baseline"/>
    </w:pPr>
    <w:rPr>
      <w:sz w:val="52"/>
      <w:lang w:eastAsia="en-US"/>
    </w:rPr>
  </w:style>
  <w:style w:type="paragraph" w:styleId="Heading1">
    <w:name w:val="heading 1"/>
    <w:aliases w:val="Executive"/>
    <w:basedOn w:val="Normal"/>
    <w:next w:val="List2"/>
    <w:qFormat/>
    <w:pPr>
      <w:keepNext/>
      <w:keepLines/>
      <w:pageBreakBefore/>
      <w:numPr>
        <w:numId w:val="1"/>
      </w:numPr>
      <w:pBdr>
        <w:top w:val="double" w:sz="6" w:space="1" w:color="auto" w:shadow="1"/>
        <w:left w:val="double" w:sz="6" w:space="1" w:color="auto" w:shadow="1"/>
        <w:bottom w:val="double" w:sz="6" w:space="1" w:color="auto" w:shadow="1"/>
        <w:right w:val="double" w:sz="6" w:space="1" w:color="auto" w:shadow="1"/>
      </w:pBdr>
      <w:shd w:val="pct20" w:color="auto" w:fill="auto"/>
      <w:spacing w:after="600"/>
      <w:ind w:hanging="851"/>
      <w:jc w:val="center"/>
      <w:outlineLvl w:val="0"/>
    </w:pPr>
    <w:rPr>
      <w:rFonts w:ascii="Baskerville" w:hAnsi="Baskerville"/>
      <w:b/>
      <w:smallCaps/>
      <w:kern w:val="28"/>
    </w:rPr>
  </w:style>
  <w:style w:type="paragraph" w:styleId="Heading2">
    <w:name w:val="heading 2"/>
    <w:basedOn w:val="Normal"/>
    <w:next w:val="Normal"/>
    <w:qFormat/>
    <w:pPr>
      <w:keepNext/>
      <w:keepLines/>
      <w:numPr>
        <w:ilvl w:val="1"/>
        <w:numId w:val="1"/>
      </w:numPr>
      <w:spacing w:before="600" w:after="120"/>
      <w:ind w:hanging="709"/>
      <w:outlineLvl w:val="1"/>
    </w:pPr>
    <w:rPr>
      <w:rFonts w:ascii="Baskerville" w:hAnsi="Baskerville"/>
      <w:b/>
      <w:smallCaps/>
      <w:kern w:val="28"/>
      <w:sz w:val="36"/>
    </w:rPr>
  </w:style>
  <w:style w:type="paragraph" w:styleId="Heading3">
    <w:name w:val="heading 3"/>
    <w:basedOn w:val="Normal"/>
    <w:next w:val="List4"/>
    <w:qFormat/>
    <w:pPr>
      <w:keepNext/>
      <w:keepLines/>
      <w:numPr>
        <w:ilvl w:val="2"/>
        <w:numId w:val="1"/>
      </w:numPr>
      <w:spacing w:before="480" w:after="120"/>
      <w:outlineLvl w:val="2"/>
    </w:pPr>
    <w:rPr>
      <w:b/>
      <w:smallCaps/>
      <w:sz w:val="32"/>
    </w:rPr>
  </w:style>
  <w:style w:type="paragraph" w:styleId="Heading4">
    <w:name w:val="heading 4"/>
    <w:basedOn w:val="Normal"/>
    <w:next w:val="Normal"/>
    <w:qFormat/>
    <w:pPr>
      <w:keepNext/>
      <w:keepLines/>
      <w:numPr>
        <w:ilvl w:val="3"/>
        <w:numId w:val="1"/>
      </w:numPr>
      <w:spacing w:before="480" w:after="120"/>
      <w:ind w:hanging="709"/>
      <w:outlineLvl w:val="3"/>
    </w:pPr>
    <w:rPr>
      <w:b/>
      <w:smallCaps/>
      <w:sz w:val="32"/>
    </w:rPr>
  </w:style>
  <w:style w:type="paragraph" w:styleId="Heading5">
    <w:name w:val="heading 5"/>
    <w:basedOn w:val="Normal"/>
    <w:next w:val="BodyText"/>
    <w:qFormat/>
    <w:pPr>
      <w:keepNext/>
      <w:keepLines/>
      <w:numPr>
        <w:ilvl w:val="4"/>
        <w:numId w:val="1"/>
      </w:numPr>
      <w:spacing w:before="480" w:after="120"/>
      <w:ind w:hanging="709"/>
      <w:outlineLvl w:val="4"/>
    </w:pPr>
    <w:rPr>
      <w:rFonts w:ascii="Baskerville" w:hAnsi="Baskerville"/>
      <w:b/>
      <w:smallCaps/>
      <w:sz w:val="32"/>
    </w:rPr>
  </w:style>
  <w:style w:type="paragraph" w:styleId="Heading6">
    <w:name w:val="heading 6"/>
    <w:basedOn w:val="Normal"/>
    <w:next w:val="BodyText"/>
    <w:qFormat/>
    <w:pPr>
      <w:keepNext/>
      <w:keepLines/>
      <w:numPr>
        <w:ilvl w:val="5"/>
        <w:numId w:val="1"/>
      </w:numPr>
      <w:spacing w:before="480" w:after="120"/>
      <w:ind w:hanging="851"/>
      <w:outlineLvl w:val="5"/>
    </w:pPr>
    <w:rPr>
      <w:rFonts w:ascii="Baskerville" w:hAnsi="Baskerville"/>
      <w:i/>
      <w:kern w:val="28"/>
      <w:sz w:val="32"/>
    </w:rPr>
  </w:style>
  <w:style w:type="paragraph" w:styleId="Heading7">
    <w:name w:val="heading 7"/>
    <w:basedOn w:val="Normal"/>
    <w:next w:val="BodyText"/>
    <w:qFormat/>
    <w:pPr>
      <w:keepNext/>
      <w:numPr>
        <w:ilvl w:val="6"/>
        <w:numId w:val="1"/>
      </w:numPr>
      <w:spacing w:before="240" w:after="120"/>
      <w:ind w:hanging="851"/>
      <w:outlineLvl w:val="6"/>
    </w:pPr>
    <w:rPr>
      <w:b/>
      <w:kern w:val="28"/>
      <w:sz w:val="32"/>
    </w:rPr>
  </w:style>
  <w:style w:type="paragraph" w:styleId="Heading8">
    <w:name w:val="heading 8"/>
    <w:basedOn w:val="Normal"/>
    <w:next w:val="BodyText"/>
    <w:qFormat/>
    <w:pPr>
      <w:keepNext/>
      <w:numPr>
        <w:ilvl w:val="7"/>
        <w:numId w:val="1"/>
      </w:numPr>
      <w:spacing w:before="240" w:after="60"/>
      <w:ind w:hanging="851"/>
      <w:outlineLvl w:val="7"/>
    </w:pPr>
    <w:rPr>
      <w:b/>
      <w:kern w:val="28"/>
      <w:sz w:val="32"/>
    </w:rPr>
  </w:style>
  <w:style w:type="paragraph" w:styleId="Heading9">
    <w:name w:val="heading 9"/>
    <w:basedOn w:val="Normal"/>
    <w:next w:val="BodyText"/>
    <w:qFormat/>
    <w:pPr>
      <w:keepNext/>
      <w:numPr>
        <w:ilvl w:val="8"/>
        <w:numId w:val="1"/>
      </w:numPr>
      <w:spacing w:before="240" w:after="120"/>
      <w:ind w:hanging="851"/>
      <w:outlineLvl w:val="8"/>
    </w:pPr>
    <w:rPr>
      <w:b/>
      <w:i/>
      <w:kern w:val="2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List"/>
    <w:pPr>
      <w:keepNext/>
      <w:tabs>
        <w:tab w:val="clear" w:pos="720"/>
        <w:tab w:val="left" w:pos="1080"/>
      </w:tabs>
      <w:spacing w:before="240" w:after="120"/>
      <w:ind w:left="0"/>
    </w:pPr>
  </w:style>
  <w:style w:type="paragraph" w:styleId="List">
    <w:name w:val="List"/>
    <w:basedOn w:val="Normal"/>
    <w:pPr>
      <w:keepLines/>
      <w:tabs>
        <w:tab w:val="left" w:pos="720"/>
      </w:tabs>
      <w:ind w:left="567"/>
    </w:pPr>
    <w:rPr>
      <w:sz w:val="32"/>
    </w:rPr>
  </w:style>
  <w:style w:type="paragraph" w:styleId="List4">
    <w:name w:val="List 4"/>
    <w:basedOn w:val="List"/>
    <w:pPr>
      <w:keepNext/>
      <w:tabs>
        <w:tab w:val="clear" w:pos="720"/>
        <w:tab w:val="left" w:pos="1800"/>
      </w:tabs>
    </w:pPr>
  </w:style>
  <w:style w:type="paragraph" w:styleId="BodyText">
    <w:name w:val="Body Text"/>
    <w:basedOn w:val="Normal"/>
    <w:pPr>
      <w:spacing w:after="160"/>
    </w:pPr>
  </w:style>
  <w:style w:type="paragraph" w:customStyle="1" w:styleId="DefaultText">
    <w:name w:val="Default Text"/>
    <w:pPr>
      <w:overflowPunct w:val="0"/>
      <w:autoSpaceDE w:val="0"/>
      <w:autoSpaceDN w:val="0"/>
      <w:adjustRightInd w:val="0"/>
      <w:textAlignment w:val="baseline"/>
    </w:pPr>
    <w:rPr>
      <w:color w:val="000000"/>
      <w:sz w:val="24"/>
      <w:lang w:eastAsia="en-US"/>
    </w:rPr>
  </w:style>
  <w:style w:type="paragraph" w:customStyle="1" w:styleId="indent1">
    <w:name w:val="indent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10">
    <w:name w:val="INDENT 1"/>
    <w:pPr>
      <w:overflowPunct w:val="0"/>
      <w:autoSpaceDE w:val="0"/>
      <w:autoSpaceDN w:val="0"/>
      <w:adjustRightInd w:val="0"/>
      <w:spacing w:line="316" w:lineRule="auto"/>
      <w:ind w:left="720" w:hanging="720"/>
      <w:textAlignment w:val="baseline"/>
    </w:pPr>
    <w:rPr>
      <w:rFonts w:ascii="TimesNewRomanPS" w:hAnsi="TimesNewRomanPS"/>
      <w:color w:val="000000"/>
      <w:sz w:val="24"/>
      <w:lang w:eastAsia="en-US"/>
    </w:rPr>
  </w:style>
  <w:style w:type="paragraph" w:customStyle="1" w:styleId="indent3">
    <w:name w:val="indent3"/>
    <w:pPr>
      <w:overflowPunct w:val="0"/>
      <w:autoSpaceDE w:val="0"/>
      <w:autoSpaceDN w:val="0"/>
      <w:adjustRightInd w:val="0"/>
      <w:ind w:left="2160" w:right="720" w:hanging="720"/>
      <w:jc w:val="both"/>
      <w:textAlignment w:val="baseline"/>
    </w:pPr>
    <w:rPr>
      <w:rFonts w:ascii="Perpetua" w:hAnsi="Perpetua"/>
      <w:color w:val="000000"/>
      <w:sz w:val="28"/>
      <w:lang w:eastAsia="en-US"/>
    </w:rPr>
  </w:style>
  <w:style w:type="paragraph" w:customStyle="1" w:styleId="INDENT2">
    <w:name w:val="INDENT 2"/>
    <w:pPr>
      <w:overflowPunct w:val="0"/>
      <w:autoSpaceDE w:val="0"/>
      <w:autoSpaceDN w:val="0"/>
      <w:adjustRightInd w:val="0"/>
      <w:spacing w:line="316" w:lineRule="atLeast"/>
      <w:ind w:left="1440" w:hanging="720"/>
      <w:jc w:val="both"/>
      <w:textAlignment w:val="baseline"/>
    </w:pPr>
    <w:rPr>
      <w:rFonts w:ascii="TimesNewRomanPS" w:hAnsi="TimesNewRomanPS"/>
      <w:color w:val="000000"/>
      <w:sz w:val="24"/>
      <w:lang w:eastAsia="en-US"/>
    </w:rPr>
  </w:style>
  <w:style w:type="paragraph" w:customStyle="1" w:styleId="BodySingle">
    <w:name w:val="Body Single"/>
    <w:pPr>
      <w:overflowPunct w:val="0"/>
      <w:autoSpaceDE w:val="0"/>
      <w:autoSpaceDN w:val="0"/>
      <w:adjustRightInd w:val="0"/>
      <w:spacing w:line="273" w:lineRule="atLeast"/>
      <w:jc w:val="both"/>
      <w:textAlignment w:val="baseline"/>
    </w:pPr>
    <w:rPr>
      <w:rFonts w:ascii="TimesNewRomanPS" w:hAnsi="TimesNewRomanPS"/>
      <w:color w:val="000000"/>
      <w:sz w:val="24"/>
      <w:lang w:eastAsia="en-US"/>
    </w:rPr>
  </w:style>
  <w:style w:type="paragraph" w:customStyle="1" w:styleId="indent20">
    <w:name w:val="indent2"/>
    <w:pPr>
      <w:overflowPunct w:val="0"/>
      <w:autoSpaceDE w:val="0"/>
      <w:autoSpaceDN w:val="0"/>
      <w:adjustRightInd w:val="0"/>
      <w:ind w:left="2160" w:right="720" w:hanging="720"/>
      <w:jc w:val="both"/>
      <w:textAlignment w:val="baseline"/>
    </w:pPr>
    <w:rPr>
      <w:rFonts w:ascii="Perpetua" w:hAnsi="Perpetua"/>
      <w:color w:val="000000"/>
      <w:sz w:val="28"/>
      <w:lang w:eastAsia="en-US"/>
    </w:rPr>
  </w:style>
  <w:style w:type="paragraph" w:customStyle="1" w:styleId="INDENT30">
    <w:name w:val="INDENT 3"/>
    <w:pPr>
      <w:overflowPunct w:val="0"/>
      <w:autoSpaceDE w:val="0"/>
      <w:autoSpaceDN w:val="0"/>
      <w:adjustRightInd w:val="0"/>
      <w:spacing w:line="316" w:lineRule="atLeast"/>
      <w:ind w:left="2160" w:hanging="720"/>
      <w:jc w:val="both"/>
      <w:textAlignment w:val="baseline"/>
    </w:pPr>
    <w:rPr>
      <w:rFonts w:ascii="TimesNewRomanPS" w:hAnsi="TimesNewRomanPS"/>
      <w:color w:val="000000"/>
      <w:sz w:val="24"/>
      <w:lang w:eastAsia="en-US"/>
    </w:rPr>
  </w:style>
  <w:style w:type="paragraph" w:styleId="Header">
    <w:name w:val="header"/>
    <w:basedOn w:val="Normal"/>
    <w:link w:val="HeaderChar"/>
    <w:uiPriority w:val="99"/>
    <w:pPr>
      <w:keepLines/>
      <w:tabs>
        <w:tab w:val="center" w:pos="4320"/>
        <w:tab w:val="right" w:pos="8640"/>
      </w:tabs>
      <w:jc w:val="right"/>
    </w:pPr>
    <w:rPr>
      <w:b/>
    </w:rPr>
  </w:style>
  <w:style w:type="paragraph" w:customStyle="1" w:styleId="Heading1nonumber">
    <w:name w:val="Heading 1 (no number)"/>
    <w:basedOn w:val="Heading1"/>
    <w:next w:val="List2"/>
    <w:pPr>
      <w:pBdr>
        <w:top w:val="double" w:sz="6" w:space="1" w:color="auto"/>
        <w:left w:val="double" w:sz="6" w:space="1" w:color="auto"/>
        <w:bottom w:val="double" w:sz="6" w:space="1" w:color="auto"/>
        <w:right w:val="double" w:sz="6" w:space="1" w:color="auto"/>
      </w:pBdr>
      <w:ind w:left="0" w:firstLine="0"/>
      <w:outlineLvl w:val="9"/>
    </w:pPr>
  </w:style>
  <w:style w:type="paragraph" w:customStyle="1" w:styleId="Heading2nonumber">
    <w:name w:val="Heading 2 (no number)"/>
    <w:basedOn w:val="Heading2"/>
    <w:pPr>
      <w:outlineLvl w:val="9"/>
    </w:pPr>
  </w:style>
  <w:style w:type="paragraph" w:customStyle="1" w:styleId="Heading4nonumber">
    <w:name w:val="Heading 4 (no number)"/>
    <w:basedOn w:val="Heading4"/>
    <w:pPr>
      <w:outlineLvl w:val="9"/>
    </w:pPr>
  </w:style>
  <w:style w:type="paragraph" w:customStyle="1" w:styleId="List2Last">
    <w:name w:val="List 2 Last"/>
    <w:basedOn w:val="List2"/>
    <w:pPr>
      <w:keepNext w:val="0"/>
    </w:pPr>
  </w:style>
  <w:style w:type="paragraph" w:styleId="List3">
    <w:name w:val="List 3"/>
    <w:basedOn w:val="List"/>
    <w:pPr>
      <w:keepNext/>
    </w:pPr>
  </w:style>
  <w:style w:type="paragraph" w:customStyle="1" w:styleId="List4Last">
    <w:name w:val="List 4 Last"/>
    <w:basedOn w:val="List4"/>
    <w:pPr>
      <w:keepNext w:val="0"/>
    </w:pPr>
  </w:style>
  <w:style w:type="paragraph" w:styleId="List5">
    <w:name w:val="List 5"/>
    <w:basedOn w:val="List"/>
    <w:pPr>
      <w:keepNext/>
      <w:ind w:left="1134"/>
    </w:pPr>
  </w:style>
  <w:style w:type="paragraph" w:styleId="ListBullet">
    <w:name w:val="List Bullet"/>
    <w:basedOn w:val="Normal"/>
    <w:pPr>
      <w:keepNext/>
      <w:keepLines/>
      <w:spacing w:before="120" w:after="120"/>
      <w:ind w:left="1702" w:hanging="851"/>
    </w:pPr>
    <w:rPr>
      <w:sz w:val="32"/>
    </w:rPr>
  </w:style>
  <w:style w:type="paragraph" w:styleId="ListBullet2">
    <w:name w:val="List Bullet 2"/>
    <w:basedOn w:val="ListBullet"/>
  </w:style>
  <w:style w:type="paragraph" w:customStyle="1" w:styleId="ListBullet2Last">
    <w:name w:val="List Bullet 2 Last"/>
    <w:basedOn w:val="ListBullet2"/>
    <w:pPr>
      <w:keepNext w:val="0"/>
    </w:pPr>
  </w:style>
  <w:style w:type="paragraph" w:styleId="ListBullet3">
    <w:name w:val="List Bullet 3"/>
    <w:basedOn w:val="ListBullet"/>
  </w:style>
  <w:style w:type="paragraph" w:customStyle="1" w:styleId="ListBullet3Last">
    <w:name w:val="List Bullet 3 Last"/>
    <w:basedOn w:val="ListBullet3"/>
    <w:pPr>
      <w:keepNext w:val="0"/>
    </w:pPr>
  </w:style>
  <w:style w:type="paragraph" w:styleId="ListBullet4">
    <w:name w:val="List Bullet 4"/>
    <w:basedOn w:val="ListBullet"/>
  </w:style>
  <w:style w:type="paragraph" w:customStyle="1" w:styleId="ListBullet4Last">
    <w:name w:val="List Bullet 4 Last"/>
    <w:basedOn w:val="ListBullet4"/>
    <w:pPr>
      <w:keepNext w:val="0"/>
    </w:pPr>
  </w:style>
  <w:style w:type="paragraph" w:styleId="ListBullet5">
    <w:name w:val="List Bullet 5"/>
    <w:basedOn w:val="ListBullet"/>
    <w:rPr>
      <w:b/>
    </w:rPr>
  </w:style>
  <w:style w:type="paragraph" w:styleId="ListContinue">
    <w:name w:val="List Continue"/>
    <w:basedOn w:val="Normal"/>
    <w:pPr>
      <w:keepLines/>
      <w:spacing w:after="120"/>
      <w:ind w:left="284" w:hanging="284"/>
    </w:pPr>
  </w:style>
  <w:style w:type="paragraph" w:styleId="ListContinue2">
    <w:name w:val="List Continue 2"/>
    <w:basedOn w:val="ListContinue"/>
    <w:pPr>
      <w:ind w:left="568"/>
    </w:pPr>
  </w:style>
  <w:style w:type="paragraph" w:styleId="ListContinue3">
    <w:name w:val="List Continue 3"/>
    <w:basedOn w:val="ListContinue"/>
    <w:pPr>
      <w:ind w:left="851"/>
    </w:pPr>
  </w:style>
  <w:style w:type="paragraph" w:styleId="ListContinue4">
    <w:name w:val="List Continue 4"/>
    <w:basedOn w:val="ListContinue"/>
    <w:pPr>
      <w:ind w:left="1135"/>
    </w:pPr>
  </w:style>
  <w:style w:type="paragraph" w:styleId="ListContinue5">
    <w:name w:val="List Continue 5"/>
    <w:basedOn w:val="ListContinue"/>
    <w:pPr>
      <w:ind w:left="1418"/>
    </w:pPr>
  </w:style>
  <w:style w:type="paragraph" w:styleId="ListNumber">
    <w:name w:val="List Number"/>
    <w:basedOn w:val="Normal"/>
    <w:pPr>
      <w:keepNext/>
      <w:keepLines/>
      <w:spacing w:before="120" w:after="120"/>
      <w:ind w:hanging="851"/>
    </w:pPr>
    <w:rPr>
      <w:sz w:val="32"/>
    </w:rPr>
  </w:style>
  <w:style w:type="paragraph" w:styleId="ListNumber2">
    <w:name w:val="List Number 2"/>
    <w:basedOn w:val="ListNumber"/>
    <w:pPr>
      <w:ind w:left="1702"/>
    </w:pPr>
  </w:style>
  <w:style w:type="paragraph" w:styleId="ListNumber3">
    <w:name w:val="List Number 3"/>
    <w:basedOn w:val="ListNumber"/>
    <w:pPr>
      <w:ind w:left="1702"/>
    </w:pPr>
  </w:style>
  <w:style w:type="paragraph" w:styleId="ListNumber4">
    <w:name w:val="List Number 4"/>
    <w:basedOn w:val="ListNumber"/>
    <w:pPr>
      <w:ind w:left="1985"/>
    </w:pPr>
  </w:style>
  <w:style w:type="paragraph" w:styleId="ListNumber5">
    <w:name w:val="List Number 5"/>
    <w:basedOn w:val="ListNumber"/>
    <w:pPr>
      <w:ind w:left="1702"/>
    </w:pPr>
    <w:rPr>
      <w:i/>
      <w:sz w:val="28"/>
    </w:rPr>
  </w:style>
  <w:style w:type="paragraph" w:styleId="TOC1">
    <w:name w:val="toc 1"/>
    <w:basedOn w:val="Normal"/>
    <w:next w:val="Normal"/>
    <w:semiHidden/>
    <w:pPr>
      <w:keepNext/>
      <w:keepLines/>
      <w:tabs>
        <w:tab w:val="right" w:leader="dot" w:pos="8221"/>
      </w:tabs>
      <w:spacing w:before="120" w:after="120"/>
      <w:ind w:left="510" w:hanging="510"/>
    </w:pPr>
    <w:rPr>
      <w:b/>
      <w:sz w:val="28"/>
    </w:rPr>
  </w:style>
  <w:style w:type="paragraph" w:styleId="TOC2">
    <w:name w:val="toc 2"/>
    <w:basedOn w:val="Normal"/>
    <w:next w:val="Normal"/>
    <w:semiHidden/>
    <w:pPr>
      <w:tabs>
        <w:tab w:val="right" w:leader="dot" w:pos="8221"/>
      </w:tabs>
      <w:ind w:left="520"/>
    </w:pPr>
    <w:rPr>
      <w:smallCaps/>
      <w:sz w:val="20"/>
    </w:rPr>
  </w:style>
  <w:style w:type="paragraph" w:styleId="TOC3">
    <w:name w:val="toc 3"/>
    <w:basedOn w:val="Normal"/>
    <w:next w:val="Normal"/>
    <w:uiPriority w:val="39"/>
    <w:pPr>
      <w:tabs>
        <w:tab w:val="right" w:leader="dot" w:pos="8221"/>
      </w:tabs>
      <w:ind w:left="1040"/>
    </w:pPr>
    <w:rPr>
      <w:i/>
      <w:sz w:val="20"/>
    </w:rPr>
  </w:style>
  <w:style w:type="paragraph" w:styleId="TOC4">
    <w:name w:val="toc 4"/>
    <w:basedOn w:val="Normal"/>
    <w:next w:val="Normal"/>
    <w:semiHidden/>
    <w:pPr>
      <w:tabs>
        <w:tab w:val="right" w:leader="dot" w:pos="8221"/>
      </w:tabs>
      <w:ind w:left="1560"/>
    </w:pPr>
    <w:rPr>
      <w:sz w:val="18"/>
    </w:rPr>
  </w:style>
  <w:style w:type="paragraph" w:styleId="TOC5">
    <w:name w:val="toc 5"/>
    <w:basedOn w:val="Normal"/>
    <w:next w:val="Normal"/>
    <w:semiHidden/>
    <w:pPr>
      <w:tabs>
        <w:tab w:val="right" w:leader="dot" w:pos="8221"/>
      </w:tabs>
      <w:ind w:left="2080"/>
    </w:pPr>
    <w:rPr>
      <w:sz w:val="18"/>
    </w:rPr>
  </w:style>
  <w:style w:type="paragraph" w:styleId="TOC6">
    <w:name w:val="toc 6"/>
    <w:basedOn w:val="Normal"/>
    <w:next w:val="Normal"/>
    <w:semiHidden/>
    <w:pPr>
      <w:tabs>
        <w:tab w:val="right" w:leader="dot" w:pos="8221"/>
      </w:tabs>
      <w:ind w:left="2600"/>
    </w:pPr>
    <w:rPr>
      <w:sz w:val="18"/>
    </w:rPr>
  </w:style>
  <w:style w:type="paragraph" w:styleId="TOC7">
    <w:name w:val="toc 7"/>
    <w:basedOn w:val="Normal"/>
    <w:next w:val="Normal"/>
    <w:semiHidden/>
    <w:pPr>
      <w:tabs>
        <w:tab w:val="right" w:leader="dot" w:pos="8221"/>
      </w:tabs>
      <w:ind w:left="3120"/>
    </w:pPr>
    <w:rPr>
      <w:sz w:val="18"/>
    </w:rPr>
  </w:style>
  <w:style w:type="paragraph" w:styleId="TOC8">
    <w:name w:val="toc 8"/>
    <w:basedOn w:val="Normal"/>
    <w:next w:val="Normal"/>
    <w:semiHidden/>
    <w:pPr>
      <w:tabs>
        <w:tab w:val="right" w:leader="dot" w:pos="8221"/>
      </w:tabs>
      <w:ind w:left="3640"/>
    </w:pPr>
    <w:rPr>
      <w:sz w:val="18"/>
    </w:rPr>
  </w:style>
  <w:style w:type="paragraph" w:styleId="TOC9">
    <w:name w:val="toc 9"/>
    <w:basedOn w:val="Normal"/>
    <w:next w:val="Normal"/>
    <w:semiHidden/>
    <w:pPr>
      <w:tabs>
        <w:tab w:val="right" w:leader="dot" w:pos="8221"/>
      </w:tabs>
      <w:ind w:left="4160"/>
    </w:pPr>
    <w:rPr>
      <w:sz w:val="18"/>
    </w:rPr>
  </w:style>
  <w:style w:type="paragraph" w:customStyle="1" w:styleId="INDENT11">
    <w:name w:val="INDENT1"/>
    <w:pPr>
      <w:overflowPunct w:val="0"/>
      <w:autoSpaceDE w:val="0"/>
      <w:autoSpaceDN w:val="0"/>
      <w:adjustRightInd w:val="0"/>
      <w:ind w:left="1440" w:right="720" w:hanging="720"/>
      <w:textAlignment w:val="baseline"/>
    </w:pPr>
    <w:rPr>
      <w:rFonts w:ascii="Perpetua" w:hAnsi="Perpetua"/>
      <w:color w:val="000000"/>
      <w:sz w:val="28"/>
      <w:lang w:eastAsia="en-US"/>
    </w:rPr>
  </w:style>
  <w:style w:type="paragraph" w:customStyle="1" w:styleId="TableText">
    <w:name w:val="Table Text"/>
    <w:pPr>
      <w:overflowPunct w:val="0"/>
      <w:autoSpaceDE w:val="0"/>
      <w:autoSpaceDN w:val="0"/>
      <w:adjustRightInd w:val="0"/>
      <w:spacing w:line="316" w:lineRule="auto"/>
      <w:jc w:val="both"/>
      <w:textAlignment w:val="baseline"/>
    </w:pPr>
    <w:rPr>
      <w:rFonts w:ascii="TimesNewRomanPS" w:hAnsi="TimesNewRomanPS"/>
      <w:color w:val="000000"/>
      <w:sz w:val="24"/>
      <w:lang w:eastAsia="en-US"/>
    </w:rPr>
  </w:style>
  <w:style w:type="paragraph" w:customStyle="1" w:styleId="Indent31">
    <w:name w:val="Indent3"/>
    <w:pPr>
      <w:overflowPunct w:val="0"/>
      <w:autoSpaceDE w:val="0"/>
      <w:autoSpaceDN w:val="0"/>
      <w:adjustRightInd w:val="0"/>
      <w:spacing w:before="144"/>
      <w:ind w:left="1440" w:right="720" w:hanging="720"/>
      <w:jc w:val="both"/>
      <w:textAlignment w:val="baseline"/>
    </w:pPr>
    <w:rPr>
      <w:rFonts w:ascii="Perpetua" w:hAnsi="Perpetua"/>
      <w:color w:val="000000"/>
      <w:sz w:val="28"/>
      <w:lang w:eastAsia="en-US"/>
    </w:rPr>
  </w:style>
  <w:style w:type="paragraph" w:customStyle="1" w:styleId="Indent4">
    <w:name w:val="Indent4"/>
    <w:pPr>
      <w:overflowPunct w:val="0"/>
      <w:autoSpaceDE w:val="0"/>
      <w:autoSpaceDN w:val="0"/>
      <w:adjustRightInd w:val="0"/>
      <w:spacing w:before="144"/>
      <w:ind w:left="2160" w:right="720" w:hanging="720"/>
      <w:jc w:val="both"/>
      <w:textAlignment w:val="baseline"/>
    </w:pPr>
    <w:rPr>
      <w:rFonts w:ascii="Perpetua" w:hAnsi="Perpetua"/>
      <w:color w:val="000000"/>
      <w:sz w:val="28"/>
      <w:lang w:eastAsia="en-US"/>
    </w:rPr>
  </w:style>
  <w:style w:type="paragraph" w:customStyle="1" w:styleId="INDENT5">
    <w:name w:val="INDENT 5"/>
    <w:pPr>
      <w:overflowPunct w:val="0"/>
      <w:autoSpaceDE w:val="0"/>
      <w:autoSpaceDN w:val="0"/>
      <w:adjustRightInd w:val="0"/>
      <w:ind w:left="4320" w:right="720" w:hanging="720"/>
      <w:jc w:val="both"/>
      <w:textAlignment w:val="baseline"/>
    </w:pPr>
    <w:rPr>
      <w:rFonts w:ascii="Perpetua" w:hAnsi="Perpetua"/>
      <w:color w:val="000000"/>
      <w:sz w:val="28"/>
      <w:lang w:eastAsia="en-US"/>
    </w:rPr>
  </w:style>
  <w:style w:type="paragraph" w:customStyle="1" w:styleId="BULLET1">
    <w:name w:val="BULLET 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5a">
    <w:name w:val="indent5a"/>
    <w:pPr>
      <w:overflowPunct w:val="0"/>
      <w:autoSpaceDE w:val="0"/>
      <w:autoSpaceDN w:val="0"/>
      <w:adjustRightInd w:val="0"/>
      <w:spacing w:before="144"/>
      <w:ind w:left="2880" w:right="1440" w:hanging="720"/>
      <w:jc w:val="both"/>
      <w:textAlignment w:val="baseline"/>
    </w:pPr>
    <w:rPr>
      <w:rFonts w:ascii="Perpetua" w:hAnsi="Perpetua"/>
      <w:color w:val="000000"/>
      <w:sz w:val="28"/>
      <w:lang w:eastAsia="en-US"/>
    </w:rPr>
  </w:style>
  <w:style w:type="paragraph" w:styleId="BodyTextIndent">
    <w:name w:val="Body Text Indent"/>
    <w:basedOn w:val="BodyText"/>
    <w:pPr>
      <w:ind w:left="737"/>
    </w:pPr>
  </w:style>
  <w:style w:type="paragraph" w:styleId="Caption">
    <w:name w:val="caption"/>
    <w:basedOn w:val="Normal"/>
    <w:next w:val="Normal"/>
    <w:qFormat/>
    <w:pPr>
      <w:spacing w:before="120" w:after="120"/>
    </w:pPr>
    <w:rPr>
      <w:b/>
    </w:rPr>
  </w:style>
  <w:style w:type="paragraph" w:styleId="Footer">
    <w:name w:val="footer"/>
    <w:basedOn w:val="Normal"/>
    <w:pPr>
      <w:keepLines/>
      <w:tabs>
        <w:tab w:val="center" w:pos="4320"/>
        <w:tab w:val="right" w:pos="8640"/>
      </w:tabs>
    </w:pPr>
    <w:rPr>
      <w:b/>
    </w:rPr>
  </w:style>
  <w:style w:type="character" w:styleId="FootnoteReference">
    <w:name w:val="footnote reference"/>
    <w:semiHidden/>
    <w:rPr>
      <w:vertAlign w:val="superscript"/>
    </w:rPr>
  </w:style>
  <w:style w:type="paragraph" w:styleId="FootnoteText">
    <w:name w:val="footnote text"/>
    <w:basedOn w:val="Normal"/>
    <w:semiHidden/>
  </w:style>
  <w:style w:type="paragraph" w:customStyle="1" w:styleId="HeadingStdCont">
    <w:name w:val="Heading StdCont"/>
    <w:basedOn w:val="Normal"/>
    <w:next w:val="Normal"/>
    <w:pPr>
      <w:keepNext/>
      <w:keepLines/>
      <w:pageBreakBefore/>
      <w:spacing w:before="240" w:after="2040"/>
      <w:jc w:val="center"/>
    </w:pPr>
    <w:rPr>
      <w:rFonts w:ascii="Arial" w:hAnsi="Arial"/>
      <w:b/>
      <w:smallCaps/>
      <w:kern w:val="32"/>
      <w:sz w:val="32"/>
    </w:rPr>
  </w:style>
  <w:style w:type="paragraph" w:styleId="Index1">
    <w:name w:val="index 1"/>
    <w:basedOn w:val="Normal"/>
    <w:semiHidden/>
    <w:pPr>
      <w:tabs>
        <w:tab w:val="right" w:pos="8221"/>
      </w:tabs>
      <w:ind w:left="240" w:hanging="240"/>
    </w:pPr>
    <w:rPr>
      <w:sz w:val="18"/>
    </w:rPr>
  </w:style>
  <w:style w:type="paragraph" w:customStyle="1" w:styleId="Instructions">
    <w:name w:val="Instructions"/>
    <w:basedOn w:val="Normal"/>
    <w:pPr>
      <w:spacing w:before="60" w:after="60"/>
      <w:ind w:left="1080"/>
    </w:pPr>
    <w:rPr>
      <w:rFonts w:ascii="Abadi MT Condensed Light" w:hAnsi="Abadi MT Condensed Light"/>
      <w:vanish/>
      <w:color w:val="000080"/>
    </w:rPr>
  </w:style>
  <w:style w:type="paragraph" w:customStyle="1" w:styleId="Message">
    <w:name w:val="Message"/>
    <w:basedOn w:val="Normal"/>
    <w:pPr>
      <w:spacing w:before="240" w:after="120"/>
    </w:pPr>
    <w:rPr>
      <w:smallCap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pPr>
    <w:rPr>
      <w:rFonts w:ascii="Arial" w:hAnsi="Arial"/>
    </w:rPr>
  </w:style>
  <w:style w:type="character" w:styleId="PageNumber">
    <w:name w:val="page number"/>
    <w:rPr>
      <w:b/>
    </w:rPr>
  </w:style>
  <w:style w:type="paragraph" w:customStyle="1" w:styleId="TitlepageAuthor">
    <w:name w:val="Title page Author"/>
    <w:basedOn w:val="Normal"/>
    <w:pPr>
      <w:tabs>
        <w:tab w:val="left" w:pos="426"/>
      </w:tabs>
    </w:pPr>
    <w:rPr>
      <w:i/>
      <w:sz w:val="20"/>
    </w:rPr>
  </w:style>
  <w:style w:type="paragraph" w:customStyle="1" w:styleId="TitlepageClientname">
    <w:name w:val="Title page Client name"/>
    <w:basedOn w:val="Normal"/>
    <w:next w:val="Normal"/>
    <w:pPr>
      <w:pBdr>
        <w:bottom w:val="double" w:sz="18" w:space="1" w:color="auto"/>
      </w:pBdr>
    </w:pPr>
    <w:rPr>
      <w:b/>
      <w:i/>
      <w:sz w:val="40"/>
    </w:rPr>
  </w:style>
  <w:style w:type="paragraph" w:customStyle="1" w:styleId="TitlepageDate">
    <w:name w:val="Title page Date"/>
    <w:basedOn w:val="Normal"/>
    <w:next w:val="TitlepageAuthor"/>
    <w:pPr>
      <w:spacing w:before="1680" w:after="1680"/>
    </w:pPr>
    <w:rPr>
      <w:b/>
      <w:sz w:val="28"/>
    </w:rPr>
  </w:style>
  <w:style w:type="paragraph" w:customStyle="1" w:styleId="TitlepagePrivate">
    <w:name w:val="Title page Private"/>
    <w:basedOn w:val="Normal"/>
    <w:next w:val="Normal"/>
    <w:pPr>
      <w:spacing w:before="240" w:after="240"/>
    </w:pPr>
    <w:rPr>
      <w:b/>
      <w:caps/>
      <w:sz w:val="36"/>
    </w:rPr>
  </w:style>
  <w:style w:type="paragraph" w:customStyle="1" w:styleId="TitlepageSubtitle">
    <w:name w:val="Title page Subtitle"/>
    <w:basedOn w:val="Normal"/>
    <w:next w:val="TitlepageClientname"/>
    <w:pPr>
      <w:pBdr>
        <w:bottom w:val="double" w:sz="18" w:space="1" w:color="auto"/>
      </w:pBdr>
      <w:spacing w:line="720" w:lineRule="auto"/>
    </w:pPr>
    <w:rPr>
      <w:b/>
      <w:i/>
      <w:sz w:val="40"/>
    </w:rPr>
  </w:style>
  <w:style w:type="paragraph" w:customStyle="1" w:styleId="TitlepageTitle">
    <w:name w:val="Title page Title"/>
    <w:basedOn w:val="Normal"/>
    <w:next w:val="TitlepageSubtitle"/>
    <w:pPr>
      <w:pBdr>
        <w:top w:val="double" w:sz="18" w:space="1" w:color="auto"/>
      </w:pBdr>
      <w:spacing w:before="960" w:after="600"/>
    </w:pPr>
    <w:rPr>
      <w:b/>
      <w:i/>
      <w:caps/>
      <w:sz w:val="72"/>
    </w:rPr>
  </w:style>
  <w:style w:type="paragraph" w:customStyle="1" w:styleId="Titlesheets">
    <w:name w:val="Title sheets"/>
    <w:basedOn w:val="Normal"/>
    <w:pPr>
      <w:framePr w:w="7265" w:h="11089" w:hSpace="180" w:wrap="around" w:vAnchor="text" w:hAnchor="page" w:x="1337" w:y="305"/>
      <w:pBdr>
        <w:top w:val="single" w:sz="6" w:space="1" w:color="auto"/>
        <w:left w:val="single" w:sz="6" w:space="1" w:color="auto"/>
        <w:bottom w:val="single" w:sz="6" w:space="1" w:color="auto"/>
        <w:right w:val="single" w:sz="6" w:space="1" w:color="auto"/>
      </w:pBdr>
      <w:jc w:val="center"/>
    </w:pPr>
    <w:rPr>
      <w:rFonts w:ascii="Baskerville" w:hAnsi="Baskerville"/>
      <w:sz w:val="96"/>
    </w:rPr>
  </w:style>
  <w:style w:type="paragraph" w:customStyle="1" w:styleId="INDENT40">
    <w:name w:val="INDENT 4"/>
    <w:pPr>
      <w:overflowPunct w:val="0"/>
      <w:autoSpaceDE w:val="0"/>
      <w:autoSpaceDN w:val="0"/>
      <w:adjustRightInd w:val="0"/>
      <w:ind w:left="3600" w:right="720" w:hanging="720"/>
      <w:jc w:val="both"/>
      <w:textAlignment w:val="baseline"/>
    </w:pPr>
    <w:rPr>
      <w:rFonts w:ascii="Perpetua" w:hAnsi="Perpetua"/>
      <w:color w:val="000000"/>
      <w:sz w:val="28"/>
      <w:lang w:eastAsia="en-US"/>
    </w:rPr>
  </w:style>
  <w:style w:type="paragraph" w:customStyle="1" w:styleId="INDENT21">
    <w:name w:val="INDENT2"/>
    <w:pPr>
      <w:overflowPunct w:val="0"/>
      <w:autoSpaceDE w:val="0"/>
      <w:autoSpaceDN w:val="0"/>
      <w:adjustRightInd w:val="0"/>
      <w:spacing w:line="403" w:lineRule="atLeast"/>
      <w:ind w:left="2088" w:right="720" w:hanging="720"/>
      <w:jc w:val="both"/>
      <w:textAlignment w:val="baseline"/>
    </w:pPr>
    <w:rPr>
      <w:rFonts w:ascii="Perpetua" w:hAnsi="Perpetua"/>
      <w:color w:val="000000"/>
      <w:sz w:val="28"/>
      <w:lang w:eastAsia="en-US"/>
    </w:rPr>
  </w:style>
  <w:style w:type="paragraph" w:customStyle="1" w:styleId="INDENT41">
    <w:name w:val="INDENT4"/>
    <w:pPr>
      <w:overflowPunct w:val="0"/>
      <w:autoSpaceDE w:val="0"/>
      <w:autoSpaceDN w:val="0"/>
      <w:adjustRightInd w:val="0"/>
      <w:spacing w:line="403" w:lineRule="atLeast"/>
      <w:ind w:left="2448" w:right="1080" w:hanging="648"/>
      <w:jc w:val="both"/>
      <w:textAlignment w:val="baseline"/>
    </w:pPr>
    <w:rPr>
      <w:rFonts w:ascii="Perpetua" w:hAnsi="Perpetua"/>
      <w:color w:val="000000"/>
      <w:sz w:val="28"/>
      <w:lang w:eastAsia="en-US"/>
    </w:rPr>
  </w:style>
  <w:style w:type="paragraph" w:customStyle="1" w:styleId="INDENT32">
    <w:name w:val="INDENT3"/>
    <w:pPr>
      <w:overflowPunct w:val="0"/>
      <w:autoSpaceDE w:val="0"/>
      <w:autoSpaceDN w:val="0"/>
      <w:adjustRightInd w:val="0"/>
      <w:spacing w:line="403" w:lineRule="atLeast"/>
      <w:ind w:left="2520" w:right="720" w:hanging="360"/>
      <w:jc w:val="both"/>
      <w:textAlignment w:val="baseline"/>
    </w:pPr>
    <w:rPr>
      <w:rFonts w:ascii="Perpetua" w:hAnsi="Perpetua"/>
      <w:color w:val="000000"/>
      <w:sz w:val="28"/>
      <w:lang w:eastAsia="en-US"/>
    </w:rPr>
  </w:style>
  <w:style w:type="paragraph" w:customStyle="1" w:styleId="INDENT1A">
    <w:name w:val="INDENT 1A"/>
    <w:pPr>
      <w:overflowPunct w:val="0"/>
      <w:autoSpaceDE w:val="0"/>
      <w:autoSpaceDN w:val="0"/>
      <w:adjustRightInd w:val="0"/>
      <w:ind w:left="2880" w:right="720" w:hanging="2160"/>
      <w:jc w:val="both"/>
      <w:textAlignment w:val="baseline"/>
    </w:pPr>
    <w:rPr>
      <w:rFonts w:ascii="Perpetua" w:hAnsi="Perpetua"/>
      <w:color w:val="000000"/>
      <w:sz w:val="28"/>
      <w:lang w:eastAsia="en-US"/>
    </w:rPr>
  </w:style>
  <w:style w:type="paragraph" w:styleId="Index2">
    <w:name w:val="index 2"/>
    <w:basedOn w:val="Normal"/>
    <w:next w:val="Normal"/>
    <w:semiHidden/>
    <w:pPr>
      <w:tabs>
        <w:tab w:val="right" w:pos="8221"/>
      </w:tabs>
      <w:ind w:left="480" w:hanging="240"/>
    </w:pPr>
    <w:rPr>
      <w:sz w:val="18"/>
    </w:rPr>
  </w:style>
  <w:style w:type="paragraph" w:customStyle="1" w:styleId="sectionheadings">
    <w:name w:val="sectionheadings"/>
    <w:basedOn w:val="Heading1nonumber"/>
    <w:pPr>
      <w:pBdr>
        <w:top w:val="double" w:sz="12" w:space="1" w:color="auto" w:shadow="1"/>
        <w:left w:val="double" w:sz="12" w:space="1" w:color="auto" w:shadow="1"/>
        <w:bottom w:val="double" w:sz="12" w:space="1" w:color="auto" w:shadow="1"/>
        <w:right w:val="double" w:sz="12" w:space="1" w:color="auto" w:shadow="1"/>
      </w:pBdr>
    </w:pPr>
  </w:style>
  <w:style w:type="paragraph" w:customStyle="1" w:styleId="sectionheading">
    <w:name w:val="sectionheading"/>
    <w:basedOn w:val="Heading1nonumber"/>
    <w:pPr>
      <w:pBdr>
        <w:top w:val="double" w:sz="12" w:space="1" w:color="auto" w:shadow="1"/>
        <w:left w:val="double" w:sz="12" w:space="1" w:color="auto" w:shadow="1"/>
        <w:bottom w:val="double" w:sz="12" w:space="1" w:color="auto" w:shadow="1"/>
        <w:right w:val="double" w:sz="12" w:space="1" w:color="auto" w:shadow="1"/>
      </w:pBdr>
    </w:pPr>
  </w:style>
  <w:style w:type="paragraph" w:customStyle="1" w:styleId="sectionindex">
    <w:name w:val="section index"/>
    <w:basedOn w:val="Heading2"/>
    <w:pPr>
      <w:outlineLvl w:val="9"/>
    </w:pPr>
  </w:style>
  <w:style w:type="paragraph" w:customStyle="1" w:styleId="sectionindexlast">
    <w:name w:val="section index last"/>
    <w:basedOn w:val="List2"/>
    <w:pPr>
      <w:pageBreakBefore/>
      <w:pBdr>
        <w:top w:val="double" w:sz="12" w:space="1" w:color="auto"/>
        <w:left w:val="double" w:sz="12" w:space="1" w:color="auto"/>
        <w:bottom w:val="double" w:sz="12" w:space="1" w:color="auto"/>
        <w:right w:val="double" w:sz="12" w:space="1" w:color="auto"/>
      </w:pBdr>
    </w:pPr>
  </w:style>
  <w:style w:type="paragraph" w:customStyle="1" w:styleId="sectionheadingnumbered">
    <w:name w:val="sectionheadingnumbered"/>
    <w:basedOn w:val="sectionheading"/>
  </w:style>
  <w:style w:type="paragraph" w:styleId="Index3">
    <w:name w:val="index 3"/>
    <w:basedOn w:val="Normal"/>
    <w:next w:val="Normal"/>
    <w:semiHidden/>
    <w:pPr>
      <w:tabs>
        <w:tab w:val="right" w:pos="8221"/>
      </w:tabs>
      <w:ind w:left="720" w:hanging="240"/>
    </w:pPr>
    <w:rPr>
      <w:sz w:val="18"/>
    </w:rPr>
  </w:style>
  <w:style w:type="paragraph" w:styleId="Index4">
    <w:name w:val="index 4"/>
    <w:basedOn w:val="Normal"/>
    <w:next w:val="Normal"/>
    <w:semiHidden/>
    <w:pPr>
      <w:tabs>
        <w:tab w:val="right" w:pos="8221"/>
      </w:tabs>
      <w:ind w:left="960" w:hanging="240"/>
    </w:pPr>
    <w:rPr>
      <w:sz w:val="18"/>
    </w:rPr>
  </w:style>
  <w:style w:type="paragraph" w:styleId="Index5">
    <w:name w:val="index 5"/>
    <w:basedOn w:val="Normal"/>
    <w:next w:val="Normal"/>
    <w:semiHidden/>
    <w:pPr>
      <w:tabs>
        <w:tab w:val="right" w:pos="8221"/>
      </w:tabs>
      <w:ind w:left="1200" w:hanging="240"/>
    </w:pPr>
    <w:rPr>
      <w:sz w:val="18"/>
    </w:rPr>
  </w:style>
  <w:style w:type="paragraph" w:styleId="Index6">
    <w:name w:val="index 6"/>
    <w:basedOn w:val="Normal"/>
    <w:next w:val="Normal"/>
    <w:semiHidden/>
    <w:pPr>
      <w:tabs>
        <w:tab w:val="right" w:pos="8221"/>
      </w:tabs>
      <w:ind w:left="1440" w:hanging="240"/>
    </w:pPr>
    <w:rPr>
      <w:sz w:val="18"/>
    </w:rPr>
  </w:style>
  <w:style w:type="paragraph" w:styleId="Index7">
    <w:name w:val="index 7"/>
    <w:basedOn w:val="Normal"/>
    <w:next w:val="Normal"/>
    <w:semiHidden/>
    <w:pPr>
      <w:tabs>
        <w:tab w:val="right" w:pos="8221"/>
      </w:tabs>
      <w:ind w:left="1680" w:hanging="240"/>
    </w:pPr>
    <w:rPr>
      <w:sz w:val="18"/>
    </w:rPr>
  </w:style>
  <w:style w:type="paragraph" w:styleId="Index8">
    <w:name w:val="index 8"/>
    <w:basedOn w:val="Normal"/>
    <w:next w:val="Normal"/>
    <w:semiHidden/>
    <w:pPr>
      <w:tabs>
        <w:tab w:val="right" w:pos="8221"/>
      </w:tabs>
      <w:ind w:left="1920" w:hanging="240"/>
    </w:pPr>
    <w:rPr>
      <w:sz w:val="18"/>
    </w:rPr>
  </w:style>
  <w:style w:type="paragraph" w:styleId="Index9">
    <w:name w:val="index 9"/>
    <w:basedOn w:val="Normal"/>
    <w:next w:val="Normal"/>
    <w:semiHidden/>
    <w:pPr>
      <w:tabs>
        <w:tab w:val="right" w:pos="8221"/>
      </w:tabs>
      <w:ind w:left="2160" w:hanging="240"/>
    </w:pPr>
    <w:rPr>
      <w:sz w:val="18"/>
    </w:rPr>
  </w:style>
  <w:style w:type="paragraph" w:styleId="IndexHeading">
    <w:name w:val="index heading"/>
    <w:basedOn w:val="Normal"/>
    <w:next w:val="Index1"/>
    <w:semiHidden/>
    <w:pPr>
      <w:spacing w:before="240" w:after="120"/>
      <w:jc w:val="center"/>
    </w:pPr>
    <w:rPr>
      <w:b/>
      <w:sz w:val="26"/>
    </w:rPr>
  </w:style>
  <w:style w:type="paragraph" w:customStyle="1" w:styleId="listnumber2last">
    <w:name w:val="list number 2 last"/>
    <w:basedOn w:val="ListNumber2"/>
    <w:pPr>
      <w:keepNext w:val="0"/>
      <w:keepLines w:val="0"/>
    </w:pPr>
  </w:style>
  <w:style w:type="paragraph" w:customStyle="1" w:styleId="Bullet10">
    <w:name w:val="Bullet 1"/>
    <w:pPr>
      <w:overflowPunct w:val="0"/>
      <w:autoSpaceDE w:val="0"/>
      <w:autoSpaceDN w:val="0"/>
      <w:adjustRightInd w:val="0"/>
      <w:ind w:left="2160" w:right="720" w:hanging="1440"/>
      <w:jc w:val="both"/>
      <w:textAlignment w:val="baseline"/>
    </w:pPr>
    <w:rPr>
      <w:rFonts w:ascii="Perpetua" w:hAnsi="Perpetua"/>
      <w:color w:val="000000"/>
      <w:sz w:val="28"/>
      <w:lang w:eastAsia="en-US"/>
    </w:rPr>
  </w:style>
  <w:style w:type="paragraph" w:customStyle="1" w:styleId="Bullit1">
    <w:name w:val="Bullit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50">
    <w:name w:val="INDENT5"/>
    <w:pPr>
      <w:overflowPunct w:val="0"/>
      <w:autoSpaceDE w:val="0"/>
      <w:autoSpaceDN w:val="0"/>
      <w:adjustRightInd w:val="0"/>
      <w:ind w:left="4320" w:right="720" w:hanging="3600"/>
      <w:jc w:val="both"/>
      <w:textAlignment w:val="baseline"/>
    </w:pPr>
    <w:rPr>
      <w:rFonts w:ascii="Perpetua" w:hAnsi="Perpetua"/>
      <w:color w:val="000000"/>
      <w:sz w:val="28"/>
      <w:lang w:eastAsia="en-US"/>
    </w:rPr>
  </w:style>
  <w:style w:type="paragraph" w:customStyle="1" w:styleId="Bullet">
    <w:name w:val="Bullet"/>
    <w:basedOn w:val="Normal"/>
    <w:pPr>
      <w:spacing w:before="144" w:after="144"/>
      <w:ind w:left="1440" w:hanging="360"/>
    </w:pPr>
    <w:rPr>
      <w:sz w:val="24"/>
    </w:rPr>
  </w:style>
  <w:style w:type="paragraph" w:customStyle="1" w:styleId="TOC1a">
    <w:name w:val="TOC 1a"/>
    <w:basedOn w:val="TOC1"/>
    <w:pPr>
      <w:spacing w:before="1200"/>
    </w:pPr>
    <w:rPr>
      <w:noProof/>
    </w:rPr>
  </w:style>
  <w:style w:type="paragraph" w:customStyle="1" w:styleId="Heading3NoNumber">
    <w:name w:val="Heading 3 No Number"/>
    <w:basedOn w:val="Heading3"/>
    <w:pPr>
      <w:outlineLvl w:val="9"/>
    </w:pPr>
  </w:style>
  <w:style w:type="paragraph" w:customStyle="1" w:styleId="Bullet3">
    <w:name w:val="Bullet 3"/>
    <w:basedOn w:val="Bullet10"/>
    <w:pPr>
      <w:keepNext/>
      <w:spacing w:before="120" w:after="120"/>
      <w:ind w:left="2552"/>
    </w:pPr>
  </w:style>
  <w:style w:type="paragraph" w:customStyle="1" w:styleId="F5Roman">
    <w:name w:val="F5.Roman"/>
    <w:basedOn w:val="Normal"/>
    <w:next w:val="Bullet10"/>
    <w:pPr>
      <w:spacing w:before="144" w:after="144"/>
      <w:ind w:left="1008"/>
    </w:pPr>
    <w:rPr>
      <w:sz w:val="24"/>
    </w:rPr>
  </w:style>
  <w:style w:type="paragraph" w:customStyle="1" w:styleId="Heading">
    <w:name w:val="Heading"/>
    <w:basedOn w:val="Normal"/>
    <w:next w:val="Normal"/>
    <w:pPr>
      <w:spacing w:before="72" w:after="72"/>
    </w:pPr>
    <w:rPr>
      <w:b/>
      <w:sz w:val="28"/>
    </w:rPr>
  </w:style>
  <w:style w:type="paragraph" w:customStyle="1" w:styleId="Indent">
    <w:name w:val="Indent"/>
    <w:basedOn w:val="Normal"/>
    <w:pPr>
      <w:keepLines/>
      <w:spacing w:before="120"/>
      <w:ind w:left="1701"/>
    </w:pPr>
    <w:rPr>
      <w:sz w:val="24"/>
    </w:rPr>
  </w:style>
  <w:style w:type="paragraph" w:customStyle="1" w:styleId="Indent22">
    <w:name w:val="Indent2"/>
    <w:basedOn w:val="Indent"/>
    <w:pPr>
      <w:ind w:left="851"/>
    </w:pPr>
  </w:style>
  <w:style w:type="paragraph" w:customStyle="1" w:styleId="Legal">
    <w:name w:val="Legal"/>
    <w:basedOn w:val="Normal"/>
    <w:pPr>
      <w:keepLines/>
      <w:spacing w:after="240"/>
      <w:ind w:left="1418" w:hanging="709"/>
    </w:pPr>
    <w:rPr>
      <w:b/>
      <w:sz w:val="28"/>
    </w:rPr>
  </w:style>
  <w:style w:type="paragraph" w:customStyle="1" w:styleId="List2Bold">
    <w:name w:val="List 2 Bold"/>
    <w:basedOn w:val="List2"/>
    <w:next w:val="List2"/>
    <w:rPr>
      <w:b/>
    </w:rPr>
  </w:style>
  <w:style w:type="paragraph" w:customStyle="1" w:styleId="List3last">
    <w:name w:val="List 3 last"/>
    <w:basedOn w:val="List3"/>
    <w:next w:val="List2"/>
    <w:pPr>
      <w:keepNext w:val="0"/>
    </w:pPr>
  </w:style>
  <w:style w:type="paragraph" w:customStyle="1" w:styleId="List5Last">
    <w:name w:val="List 5 Last"/>
    <w:basedOn w:val="List5"/>
    <w:next w:val="List2"/>
    <w:pPr>
      <w:keepNext w:val="0"/>
    </w:pPr>
  </w:style>
  <w:style w:type="paragraph" w:customStyle="1" w:styleId="ListBullet5Last">
    <w:name w:val="List Bullet 5 Last"/>
    <w:basedOn w:val="ListBullet5"/>
    <w:pPr>
      <w:keepNext w:val="0"/>
    </w:pPr>
  </w:style>
  <w:style w:type="paragraph" w:customStyle="1" w:styleId="ListNumber3Last">
    <w:name w:val="List Number 3 Last"/>
    <w:basedOn w:val="ListNumber3"/>
    <w:pPr>
      <w:keepNext w:val="0"/>
    </w:pPr>
  </w:style>
  <w:style w:type="paragraph" w:customStyle="1" w:styleId="ListNumber4Last">
    <w:name w:val="List Number 4 Last"/>
    <w:basedOn w:val="ListNumber4"/>
    <w:pPr>
      <w:keepNext w:val="0"/>
    </w:pPr>
  </w:style>
  <w:style w:type="paragraph" w:customStyle="1" w:styleId="ListNumber5Last">
    <w:name w:val="List Number 5 Last"/>
    <w:basedOn w:val="ListNumber5"/>
    <w:pPr>
      <w:keepNext w:val="0"/>
    </w:pPr>
  </w:style>
  <w:style w:type="paragraph" w:customStyle="1" w:styleId="ListNumberLast">
    <w:name w:val="List Number Last"/>
    <w:basedOn w:val="ListNumber"/>
    <w:pPr>
      <w:keepNext w:val="0"/>
    </w:pPr>
  </w:style>
  <w:style w:type="paragraph" w:customStyle="1" w:styleId="NumberList">
    <w:name w:val="Number List"/>
    <w:basedOn w:val="Normal"/>
    <w:pPr>
      <w:keepNext/>
      <w:keepLines/>
      <w:pageBreakBefore/>
      <w:spacing w:before="144" w:after="144" w:line="480" w:lineRule="auto"/>
      <w:ind w:hanging="851"/>
    </w:pPr>
    <w:rPr>
      <w:b/>
      <w:sz w:val="28"/>
    </w:rPr>
  </w:style>
  <w:style w:type="paragraph" w:customStyle="1" w:styleId="Roman">
    <w:name w:val="Roman"/>
    <w:basedOn w:val="Normal"/>
    <w:next w:val="Bullet10"/>
    <w:pPr>
      <w:spacing w:before="144" w:after="144"/>
      <w:ind w:left="1008"/>
    </w:pPr>
  </w:style>
  <w:style w:type="paragraph" w:customStyle="1" w:styleId="Romas">
    <w:name w:val="Romas"/>
    <w:basedOn w:val="Normal"/>
    <w:pPr>
      <w:spacing w:before="144" w:after="144"/>
      <w:ind w:left="1008"/>
    </w:pPr>
  </w:style>
  <w:style w:type="paragraph" w:customStyle="1" w:styleId="Subhead">
    <w:name w:val="Subhead"/>
    <w:basedOn w:val="Normal"/>
    <w:pPr>
      <w:spacing w:before="72" w:after="72"/>
    </w:pPr>
    <w:rPr>
      <w:b/>
    </w:rPr>
  </w:style>
  <w:style w:type="paragraph" w:styleId="Title">
    <w:name w:val="Title"/>
    <w:basedOn w:val="Normal"/>
    <w:qFormat/>
    <w:pPr>
      <w:keepNext/>
      <w:keepLines/>
      <w:spacing w:before="144" w:after="72"/>
      <w:jc w:val="center"/>
    </w:pPr>
    <w:rPr>
      <w:rFonts w:ascii="Arial" w:hAnsi="Arial"/>
      <w:b/>
      <w:sz w:val="36"/>
    </w:rPr>
  </w:style>
  <w:style w:type="paragraph" w:customStyle="1" w:styleId="TOC">
    <w:name w:val="TOC"/>
    <w:basedOn w:val="TOC1"/>
    <w:pPr>
      <w:pageBreakBefore/>
      <w:tabs>
        <w:tab w:val="right" w:pos="7937"/>
      </w:tabs>
      <w:spacing w:before="240" w:after="600"/>
      <w:jc w:val="center"/>
    </w:pPr>
    <w:rPr>
      <w:b w:val="0"/>
      <w:i/>
      <w:sz w:val="32"/>
    </w:rPr>
  </w:style>
  <w:style w:type="paragraph" w:styleId="BalloonText">
    <w:name w:val="Balloon Text"/>
    <w:basedOn w:val="Normal"/>
    <w:semiHidden/>
    <w:rsid w:val="00163502"/>
    <w:rPr>
      <w:rFonts w:ascii="Tahoma" w:hAnsi="Tahoma" w:cs="Tahoma"/>
      <w:sz w:val="16"/>
      <w:szCs w:val="16"/>
    </w:rPr>
  </w:style>
  <w:style w:type="character" w:styleId="Hyperlink">
    <w:name w:val="Hyperlink"/>
    <w:uiPriority w:val="99"/>
    <w:rsid w:val="00F8112E"/>
    <w:rPr>
      <w:color w:val="0000FF"/>
      <w:u w:val="single"/>
    </w:rPr>
  </w:style>
  <w:style w:type="paragraph" w:styleId="NoSpacing">
    <w:name w:val="No Spacing"/>
    <w:link w:val="NoSpacingChar"/>
    <w:uiPriority w:val="1"/>
    <w:qFormat/>
    <w:rsid w:val="00146A46"/>
    <w:rPr>
      <w:rFonts w:ascii="Calibri" w:hAnsi="Calibri"/>
      <w:sz w:val="22"/>
      <w:szCs w:val="22"/>
      <w:lang w:val="en-US" w:eastAsia="en-US"/>
    </w:rPr>
  </w:style>
  <w:style w:type="character" w:customStyle="1" w:styleId="NoSpacingChar">
    <w:name w:val="No Spacing Char"/>
    <w:link w:val="NoSpacing"/>
    <w:uiPriority w:val="1"/>
    <w:rsid w:val="00146A46"/>
    <w:rPr>
      <w:rFonts w:ascii="Calibri" w:hAnsi="Calibri"/>
      <w:sz w:val="22"/>
      <w:szCs w:val="22"/>
      <w:lang w:val="en-US" w:eastAsia="en-US"/>
    </w:rPr>
  </w:style>
  <w:style w:type="paragraph" w:customStyle="1" w:styleId="JBHeading3NoNumber">
    <w:name w:val="JB Heading 3 No Number"/>
    <w:basedOn w:val="Heading3"/>
    <w:next w:val="JobList2"/>
    <w:rsid w:val="00205BB5"/>
    <w:pPr>
      <w:tabs>
        <w:tab w:val="left" w:pos="360"/>
      </w:tabs>
      <w:overflowPunct/>
      <w:autoSpaceDE/>
      <w:autoSpaceDN/>
      <w:adjustRightInd/>
      <w:ind w:left="0" w:firstLine="0"/>
      <w:textAlignment w:val="auto"/>
      <w:outlineLvl w:val="9"/>
    </w:pPr>
    <w:rPr>
      <w:sz w:val="22"/>
    </w:rPr>
  </w:style>
  <w:style w:type="paragraph" w:customStyle="1" w:styleId="JobList2">
    <w:name w:val="Job List 2"/>
    <w:basedOn w:val="List2"/>
    <w:rsid w:val="00205BB5"/>
    <w:pPr>
      <w:overflowPunct/>
      <w:autoSpaceDE/>
      <w:autoSpaceDN/>
      <w:adjustRightInd/>
      <w:textAlignment w:val="auto"/>
    </w:pPr>
    <w:rPr>
      <w:sz w:val="22"/>
    </w:rPr>
  </w:style>
  <w:style w:type="paragraph" w:customStyle="1" w:styleId="JBListNumber">
    <w:name w:val="JB List Number"/>
    <w:basedOn w:val="ListNumber"/>
    <w:rsid w:val="00205BB5"/>
    <w:pPr>
      <w:overflowPunct/>
      <w:autoSpaceDE/>
      <w:autoSpaceDN/>
      <w:adjustRightInd/>
      <w:textAlignment w:val="auto"/>
    </w:pPr>
    <w:rPr>
      <w:sz w:val="22"/>
    </w:rPr>
  </w:style>
  <w:style w:type="paragraph" w:customStyle="1" w:styleId="JBListNumber1">
    <w:name w:val="JB List Number 1"/>
    <w:basedOn w:val="JBListNumber"/>
    <w:rsid w:val="00205BB5"/>
    <w:pPr>
      <w:ind w:left="1135"/>
    </w:pPr>
  </w:style>
  <w:style w:type="character" w:customStyle="1" w:styleId="HeaderChar">
    <w:name w:val="Header Char"/>
    <w:link w:val="Header"/>
    <w:uiPriority w:val="99"/>
    <w:rsid w:val="00086789"/>
    <w:rPr>
      <w:b/>
      <w:sz w:val="52"/>
      <w:lang w:eastAsia="en-US"/>
    </w:rPr>
  </w:style>
  <w:style w:type="paragraph" w:customStyle="1" w:styleId="Default">
    <w:name w:val="Default"/>
    <w:rsid w:val="0024347F"/>
    <w:pPr>
      <w:autoSpaceDE w:val="0"/>
      <w:autoSpaceDN w:val="0"/>
      <w:adjustRightInd w:val="0"/>
    </w:pPr>
    <w:rPr>
      <w:rFonts w:ascii="Arial" w:hAnsi="Arial" w:cs="Arial"/>
      <w:color w:val="000000"/>
      <w:sz w:val="24"/>
      <w:szCs w:val="24"/>
    </w:rPr>
  </w:style>
  <w:style w:type="table" w:styleId="TableGrid">
    <w:name w:val="Table Grid"/>
    <w:basedOn w:val="TableNormal"/>
    <w:rsid w:val="00FC4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g"/><Relationship Id="rId1" Type="http://schemas.openxmlformats.org/officeDocument/2006/relationships/image" Target="media/image2.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torage\Templates\Operating%20Manual%20-%20Service%20Industry\Section%20'C'%20%20Operating%20System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D9F69-FB94-4310-B7E1-52C35F1D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C:\DataStorage\Templates\Operating Manual - Service Industry\Section 'C'  Operating Systems.dot</Template>
  <TotalTime>169</TotalTime>
  <Pages>22</Pages>
  <Words>3488</Words>
  <Characters>19886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The nicenstripy Employee Handbook Personal Conduct and Working Standards</vt:lpstr>
    </vt:vector>
  </TitlesOfParts>
  <Manager/>
  <Company/>
  <LinksUpToDate>false</LinksUpToDate>
  <CharactersWithSpaces>23328</CharactersWithSpaces>
  <SharedDoc>false</SharedDoc>
  <HLinks>
    <vt:vector size="78" baseType="variant">
      <vt:variant>
        <vt:i4>1048639</vt:i4>
      </vt:variant>
      <vt:variant>
        <vt:i4>74</vt:i4>
      </vt:variant>
      <vt:variant>
        <vt:i4>0</vt:i4>
      </vt:variant>
      <vt:variant>
        <vt:i4>5</vt:i4>
      </vt:variant>
      <vt:variant>
        <vt:lpwstr/>
      </vt:variant>
      <vt:variant>
        <vt:lpwstr>_Toc282593694</vt:lpwstr>
      </vt:variant>
      <vt:variant>
        <vt:i4>1048639</vt:i4>
      </vt:variant>
      <vt:variant>
        <vt:i4>68</vt:i4>
      </vt:variant>
      <vt:variant>
        <vt:i4>0</vt:i4>
      </vt:variant>
      <vt:variant>
        <vt:i4>5</vt:i4>
      </vt:variant>
      <vt:variant>
        <vt:lpwstr/>
      </vt:variant>
      <vt:variant>
        <vt:lpwstr>_Toc282593693</vt:lpwstr>
      </vt:variant>
      <vt:variant>
        <vt:i4>1048639</vt:i4>
      </vt:variant>
      <vt:variant>
        <vt:i4>62</vt:i4>
      </vt:variant>
      <vt:variant>
        <vt:i4>0</vt:i4>
      </vt:variant>
      <vt:variant>
        <vt:i4>5</vt:i4>
      </vt:variant>
      <vt:variant>
        <vt:lpwstr/>
      </vt:variant>
      <vt:variant>
        <vt:lpwstr>_Toc282593692</vt:lpwstr>
      </vt:variant>
      <vt:variant>
        <vt:i4>1048639</vt:i4>
      </vt:variant>
      <vt:variant>
        <vt:i4>56</vt:i4>
      </vt:variant>
      <vt:variant>
        <vt:i4>0</vt:i4>
      </vt:variant>
      <vt:variant>
        <vt:i4>5</vt:i4>
      </vt:variant>
      <vt:variant>
        <vt:lpwstr/>
      </vt:variant>
      <vt:variant>
        <vt:lpwstr>_Toc282593691</vt:lpwstr>
      </vt:variant>
      <vt:variant>
        <vt:i4>1048639</vt:i4>
      </vt:variant>
      <vt:variant>
        <vt:i4>50</vt:i4>
      </vt:variant>
      <vt:variant>
        <vt:i4>0</vt:i4>
      </vt:variant>
      <vt:variant>
        <vt:i4>5</vt:i4>
      </vt:variant>
      <vt:variant>
        <vt:lpwstr/>
      </vt:variant>
      <vt:variant>
        <vt:lpwstr>_Toc282593690</vt:lpwstr>
      </vt:variant>
      <vt:variant>
        <vt:i4>1114175</vt:i4>
      </vt:variant>
      <vt:variant>
        <vt:i4>44</vt:i4>
      </vt:variant>
      <vt:variant>
        <vt:i4>0</vt:i4>
      </vt:variant>
      <vt:variant>
        <vt:i4>5</vt:i4>
      </vt:variant>
      <vt:variant>
        <vt:lpwstr/>
      </vt:variant>
      <vt:variant>
        <vt:lpwstr>_Toc282593689</vt:lpwstr>
      </vt:variant>
      <vt:variant>
        <vt:i4>1114175</vt:i4>
      </vt:variant>
      <vt:variant>
        <vt:i4>38</vt:i4>
      </vt:variant>
      <vt:variant>
        <vt:i4>0</vt:i4>
      </vt:variant>
      <vt:variant>
        <vt:i4>5</vt:i4>
      </vt:variant>
      <vt:variant>
        <vt:lpwstr/>
      </vt:variant>
      <vt:variant>
        <vt:lpwstr>_Toc282593688</vt:lpwstr>
      </vt:variant>
      <vt:variant>
        <vt:i4>1114175</vt:i4>
      </vt:variant>
      <vt:variant>
        <vt:i4>32</vt:i4>
      </vt:variant>
      <vt:variant>
        <vt:i4>0</vt:i4>
      </vt:variant>
      <vt:variant>
        <vt:i4>5</vt:i4>
      </vt:variant>
      <vt:variant>
        <vt:lpwstr/>
      </vt:variant>
      <vt:variant>
        <vt:lpwstr>_Toc282593687</vt:lpwstr>
      </vt:variant>
      <vt:variant>
        <vt:i4>1114175</vt:i4>
      </vt:variant>
      <vt:variant>
        <vt:i4>26</vt:i4>
      </vt:variant>
      <vt:variant>
        <vt:i4>0</vt:i4>
      </vt:variant>
      <vt:variant>
        <vt:i4>5</vt:i4>
      </vt:variant>
      <vt:variant>
        <vt:lpwstr/>
      </vt:variant>
      <vt:variant>
        <vt:lpwstr>_Toc282593686</vt:lpwstr>
      </vt:variant>
      <vt:variant>
        <vt:i4>1114175</vt:i4>
      </vt:variant>
      <vt:variant>
        <vt:i4>20</vt:i4>
      </vt:variant>
      <vt:variant>
        <vt:i4>0</vt:i4>
      </vt:variant>
      <vt:variant>
        <vt:i4>5</vt:i4>
      </vt:variant>
      <vt:variant>
        <vt:lpwstr/>
      </vt:variant>
      <vt:variant>
        <vt:lpwstr>_Toc282593685</vt:lpwstr>
      </vt:variant>
      <vt:variant>
        <vt:i4>1114175</vt:i4>
      </vt:variant>
      <vt:variant>
        <vt:i4>14</vt:i4>
      </vt:variant>
      <vt:variant>
        <vt:i4>0</vt:i4>
      </vt:variant>
      <vt:variant>
        <vt:i4>5</vt:i4>
      </vt:variant>
      <vt:variant>
        <vt:lpwstr/>
      </vt:variant>
      <vt:variant>
        <vt:lpwstr>_Toc282593684</vt:lpwstr>
      </vt:variant>
      <vt:variant>
        <vt:i4>1114175</vt:i4>
      </vt:variant>
      <vt:variant>
        <vt:i4>8</vt:i4>
      </vt:variant>
      <vt:variant>
        <vt:i4>0</vt:i4>
      </vt:variant>
      <vt:variant>
        <vt:i4>5</vt:i4>
      </vt:variant>
      <vt:variant>
        <vt:lpwstr/>
      </vt:variant>
      <vt:variant>
        <vt:lpwstr>_Toc282593683</vt:lpwstr>
      </vt:variant>
      <vt:variant>
        <vt:i4>1114175</vt:i4>
      </vt:variant>
      <vt:variant>
        <vt:i4>2</vt:i4>
      </vt:variant>
      <vt:variant>
        <vt:i4>0</vt:i4>
      </vt:variant>
      <vt:variant>
        <vt:i4>5</vt:i4>
      </vt:variant>
      <vt:variant>
        <vt:lpwstr/>
      </vt:variant>
      <vt:variant>
        <vt:lpwstr>_Toc282593682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nicenstripy Employee Handbook Personal Conduct and Working Standards</dc:title>
  <dc:subject>nicenstripy Holdings Limited</dc:subject>
  <dc:creator>Graham Tinsley</dc:creator>
  <cp:keywords/>
  <dc:description/>
  <cp:lastModifiedBy>Graham Tinsley</cp:lastModifiedBy>
  <cp:revision>10</cp:revision>
  <cp:lastPrinted>2013-10-14T07:09:00Z</cp:lastPrinted>
  <dcterms:created xsi:type="dcterms:W3CDTF">2021-03-17T14:51:00Z</dcterms:created>
  <dcterms:modified xsi:type="dcterms:W3CDTF">2021-03-20T12:32:00Z</dcterms:modified>
</cp:coreProperties>
</file>